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3510"/>
        <w:gridCol w:w="5701"/>
      </w:tblGrid>
      <w:tr w:rsidR="00467763">
        <w:tc>
          <w:tcPr>
            <w:tcW w:w="3510" w:type="dxa"/>
          </w:tcPr>
          <w:p w:rsidR="00467763" w:rsidRDefault="001A0CAF">
            <w:pPr>
              <w:pStyle w:val="Topptekst"/>
            </w:pPr>
            <w:r>
              <w:rPr>
                <w:noProof/>
              </w:rPr>
              <w:drawing>
                <wp:inline distT="0" distB="0" distL="0" distR="0" wp14:anchorId="2E7D9148" wp14:editId="223B32F4">
                  <wp:extent cx="1930400" cy="394970"/>
                  <wp:effectExtent l="0" t="0" r="0" b="5080"/>
                  <wp:docPr id="1" name="Bilde 1" descr="OUS_logo_RGB_High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US_logo_RGB_High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39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1" w:type="dxa"/>
            <w:vAlign w:val="bottom"/>
          </w:tcPr>
          <w:p w:rsidR="00467763" w:rsidRDefault="00467763" w:rsidP="0055325F">
            <w:pPr>
              <w:pStyle w:val="Topptekst"/>
            </w:pPr>
            <w:r>
              <w:rPr>
                <w:sz w:val="20"/>
              </w:rPr>
              <w:t>Vedlegg til:</w:t>
            </w:r>
            <w:r w:rsidR="00FC0DE7">
              <w:rPr>
                <w:sz w:val="20"/>
              </w:rPr>
              <w:t xml:space="preserve"> </w:t>
            </w:r>
            <w:sdt>
              <w:sdtPr>
                <w:rPr>
                  <w:rStyle w:val="Stil3"/>
                </w:rPr>
                <w:id w:val="2103835110"/>
                <w:placeholder>
                  <w:docPart w:val="2801A57A535A4D6CA012C63F84043FEB"/>
                </w:placeholder>
              </w:sdtPr>
              <w:sdtEndPr>
                <w:rPr>
                  <w:rStyle w:val="Standardskriftforavsnitt"/>
                  <w:rFonts w:ascii="Calibri" w:hAnsi="Calibri" w:cstheme="minorHAnsi"/>
                  <w:sz w:val="22"/>
                </w:rPr>
              </w:sdtEndPr>
              <w:sdtContent>
                <w:sdt>
                  <w:sdtPr>
                    <w:rPr>
                      <w:rStyle w:val="Stil3"/>
                    </w:rPr>
                    <w:id w:val="-194615897"/>
                    <w:placeholder>
                      <w:docPart w:val="8DAEFC94301247F2A8D9A61A4CD8D6D3"/>
                    </w:placeholder>
                  </w:sdtPr>
                  <w:sdtEndPr>
                    <w:rPr>
                      <w:rStyle w:val="Standardskriftforavsnitt"/>
                      <w:rFonts w:ascii="Calibri" w:hAnsi="Calibri" w:cstheme="minorHAnsi"/>
                      <w:sz w:val="22"/>
                    </w:rPr>
                  </w:sdtEndPr>
                  <w:sdtContent>
                    <w:r w:rsidR="00447AB5" w:rsidRPr="00E935A7">
                      <w:rPr>
                        <w:rFonts w:asciiTheme="minorHAnsi" w:hAnsiTheme="minorHAnsi"/>
                        <w:b/>
                        <w:bCs/>
                        <w:sz w:val="20"/>
                      </w:rPr>
                      <w:t xml:space="preserve">Brukerveiledninger: </w:t>
                    </w:r>
                    <w:proofErr w:type="spellStart"/>
                    <w:r w:rsidR="00447AB5" w:rsidRPr="00E935A7">
                      <w:rPr>
                        <w:rFonts w:asciiTheme="minorHAnsi" w:hAnsiTheme="minorHAnsi"/>
                        <w:b/>
                        <w:bCs/>
                        <w:sz w:val="20"/>
                      </w:rPr>
                      <w:t>Aria</w:t>
                    </w:r>
                    <w:proofErr w:type="spellEnd"/>
                    <w:r w:rsidR="00447AB5" w:rsidRPr="00E935A7">
                      <w:rPr>
                        <w:rFonts w:asciiTheme="minorHAnsi" w:hAnsiTheme="minorHAnsi"/>
                        <w:b/>
                        <w:bCs/>
                        <w:sz w:val="20"/>
                      </w:rPr>
                      <w:t xml:space="preserve"> RAD</w:t>
                    </w:r>
                  </w:sdtContent>
                </w:sdt>
              </w:sdtContent>
            </w:sdt>
            <w:r w:rsidR="0055325F">
              <w:rPr>
                <w:rStyle w:val="Stil3"/>
              </w:rPr>
              <w:t xml:space="preserve"> </w:t>
            </w:r>
            <w:r w:rsidR="0055325F">
              <w:rPr>
                <w:rStyle w:val="Stil3"/>
              </w:rPr>
              <w:br/>
            </w:r>
            <w:proofErr w:type="spellStart"/>
            <w:r w:rsidR="0055325F" w:rsidRPr="0055325F">
              <w:rPr>
                <w:rFonts w:cstheme="minorHAnsi"/>
                <w:sz w:val="20"/>
              </w:rPr>
              <w:t>Dok</w:t>
            </w:r>
            <w:proofErr w:type="spellEnd"/>
            <w:r w:rsidR="0055325F" w:rsidRPr="0055325F">
              <w:rPr>
                <w:rFonts w:cstheme="minorHAnsi"/>
                <w:sz w:val="20"/>
              </w:rPr>
              <w:t xml:space="preserve"> ID:</w:t>
            </w:r>
            <w:r w:rsidR="00FC0DE7">
              <w:rPr>
                <w:sz w:val="20"/>
              </w:rPr>
              <w:t xml:space="preserve"> </w:t>
            </w:r>
            <w:sdt>
              <w:sdtPr>
                <w:rPr>
                  <w:sz w:val="20"/>
                </w:rPr>
                <w:id w:val="1404256948"/>
                <w:placeholder>
                  <w:docPart w:val="7E0FB6FCAB174A32B40063BB26DA6E98"/>
                </w:placeholder>
                <w:text/>
              </w:sdtPr>
              <w:sdtEndPr/>
              <w:sdtContent>
                <w:r w:rsidR="00447AB5" w:rsidRPr="007F40CC">
                  <w:rPr>
                    <w:sz w:val="20"/>
                  </w:rPr>
                  <w:t>141213</w:t>
                </w:r>
              </w:sdtContent>
            </w:sdt>
          </w:p>
        </w:tc>
      </w:tr>
      <w:tr w:rsidR="00467763">
        <w:trPr>
          <w:trHeight w:val="801"/>
        </w:trPr>
        <w:bookmarkStart w:id="0" w:name="_Toc97718875" w:displacedByCustomXml="next"/>
        <w:sdt>
          <w:sdtPr>
            <w:id w:val="1029760769"/>
            <w:placeholder>
              <w:docPart w:val="B8FECBCB890F43EFBAF77DE83FD8E59F"/>
            </w:placeholder>
            <w:text/>
          </w:sdtPr>
          <w:sdtEndPr/>
          <w:sdtContent>
            <w:tc>
              <w:tcPr>
                <w:tcW w:w="9211" w:type="dxa"/>
                <w:gridSpan w:val="2"/>
                <w:vAlign w:val="bottom"/>
              </w:tcPr>
              <w:p w:rsidR="00467763" w:rsidRPr="00FC0DE7" w:rsidRDefault="00B44855" w:rsidP="00447AB5">
                <w:pPr>
                  <w:pStyle w:val="StilOverskrift1Fr0ptEtter6pt"/>
                  <w:rPr>
                    <w:highlight w:val="lightGray"/>
                  </w:rPr>
                </w:pPr>
                <w:r>
                  <w:t>D</w:t>
                </w:r>
                <w:r w:rsidR="00447AB5">
                  <w:t>irekteinnstil</w:t>
                </w:r>
                <w:r>
                  <w:t>t elektronbehandling</w:t>
                </w:r>
              </w:p>
            </w:tc>
          </w:sdtContent>
        </w:sdt>
        <w:bookmarkEnd w:id="0" w:displacedByCustomXml="prev"/>
      </w:tr>
    </w:tbl>
    <w:p w:rsidR="00046220" w:rsidRDefault="00046220" w:rsidP="00B44855"/>
    <w:p w:rsidR="00B44855" w:rsidRDefault="00B44855" w:rsidP="00B44855">
      <w:r w:rsidRPr="008B4677">
        <w:t>Dette dokumen</w:t>
      </w:r>
      <w:r>
        <w:t xml:space="preserve">tet beskriver hva som skal gjøres i </w:t>
      </w:r>
      <w:proofErr w:type="spellStart"/>
      <w:r>
        <w:t>Aria</w:t>
      </w:r>
      <w:proofErr w:type="spellEnd"/>
      <w:r>
        <w:t xml:space="preserve"> ved direkteinnstilt elektronbehandling.</w:t>
      </w:r>
    </w:p>
    <w:p w:rsidR="00B44855" w:rsidRDefault="00B44855" w:rsidP="00B44855">
      <w:r>
        <w:t xml:space="preserve">Dokumentet inneholder to varianter av prosedyrebeskrivelsen; en kortversjon som kan brukes som huskeliste når man har lært seg </w:t>
      </w:r>
      <w:proofErr w:type="spellStart"/>
      <w:r>
        <w:t>Aria</w:t>
      </w:r>
      <w:proofErr w:type="spellEnd"/>
      <w:r>
        <w:t>, og en mer omfattende og illustrert versjon som kan brukes i opptreningsfasen.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2032097141"/>
        <w:docPartObj>
          <w:docPartGallery w:val="Table of Contents"/>
          <w:docPartUnique/>
        </w:docPartObj>
      </w:sdtPr>
      <w:sdtEndPr>
        <w:rPr>
          <w:rFonts w:ascii="Calibri" w:eastAsia="Times New Roman" w:hAnsi="Calibri" w:cs="Times New Roman"/>
          <w:szCs w:val="20"/>
          <w:lang w:eastAsia="nb-NO"/>
        </w:rPr>
      </w:sdtEndPr>
      <w:sdtContent>
        <w:p w:rsidR="00B44855" w:rsidRDefault="00B44855" w:rsidP="00B44855">
          <w:pPr>
            <w:pStyle w:val="Overskriftforinnholdsfortegnelse"/>
          </w:pPr>
          <w:r>
            <w:t>Innhold</w:t>
          </w:r>
        </w:p>
        <w:p w:rsidR="00584639" w:rsidRDefault="00B44855">
          <w:pPr>
            <w:pStyle w:val="INNH10"/>
            <w:tabs>
              <w:tab w:val="right" w:leader="dot" w:pos="9061"/>
            </w:tabs>
            <w:rPr>
              <w:rFonts w:eastAsiaTheme="minorEastAsia"/>
              <w:noProof/>
              <w:lang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7718875" w:history="1">
            <w:r w:rsidR="00584639" w:rsidRPr="00FF2025">
              <w:rPr>
                <w:rStyle w:val="Hyperkobling"/>
                <w:noProof/>
              </w:rPr>
              <w:t>Direkteinnstilt elektronbehandling</w:t>
            </w:r>
            <w:r w:rsidR="00584639">
              <w:rPr>
                <w:noProof/>
                <w:webHidden/>
              </w:rPr>
              <w:tab/>
            </w:r>
            <w:r w:rsidR="00584639">
              <w:rPr>
                <w:noProof/>
                <w:webHidden/>
              </w:rPr>
              <w:fldChar w:fldCharType="begin"/>
            </w:r>
            <w:r w:rsidR="00584639">
              <w:rPr>
                <w:noProof/>
                <w:webHidden/>
              </w:rPr>
              <w:instrText xml:space="preserve"> PAGEREF _Toc97718875 \h </w:instrText>
            </w:r>
            <w:r w:rsidR="00584639">
              <w:rPr>
                <w:noProof/>
                <w:webHidden/>
              </w:rPr>
            </w:r>
            <w:r w:rsidR="00584639">
              <w:rPr>
                <w:noProof/>
                <w:webHidden/>
              </w:rPr>
              <w:fldChar w:fldCharType="separate"/>
            </w:r>
            <w:r w:rsidR="00584639">
              <w:rPr>
                <w:noProof/>
                <w:webHidden/>
              </w:rPr>
              <w:t>1</w:t>
            </w:r>
            <w:r w:rsidR="00584639">
              <w:rPr>
                <w:noProof/>
                <w:webHidden/>
              </w:rPr>
              <w:fldChar w:fldCharType="end"/>
            </w:r>
          </w:hyperlink>
        </w:p>
        <w:p w:rsidR="00584639" w:rsidRDefault="00374D47">
          <w:pPr>
            <w:pStyle w:val="INNH10"/>
            <w:tabs>
              <w:tab w:val="right" w:leader="dot" w:pos="9061"/>
            </w:tabs>
            <w:rPr>
              <w:rFonts w:eastAsiaTheme="minorEastAsia"/>
              <w:noProof/>
              <w:lang w:eastAsia="nb-NO"/>
            </w:rPr>
          </w:pPr>
          <w:hyperlink w:anchor="_Toc97718876" w:history="1">
            <w:r w:rsidR="00584639" w:rsidRPr="00FF2025">
              <w:rPr>
                <w:rStyle w:val="Hyperkobling"/>
                <w:noProof/>
              </w:rPr>
              <w:t>Kortversjon</w:t>
            </w:r>
            <w:r w:rsidR="00584639">
              <w:rPr>
                <w:noProof/>
                <w:webHidden/>
              </w:rPr>
              <w:tab/>
            </w:r>
            <w:r w:rsidR="00584639">
              <w:rPr>
                <w:noProof/>
                <w:webHidden/>
              </w:rPr>
              <w:fldChar w:fldCharType="begin"/>
            </w:r>
            <w:r w:rsidR="00584639">
              <w:rPr>
                <w:noProof/>
                <w:webHidden/>
              </w:rPr>
              <w:instrText xml:space="preserve"> PAGEREF _Toc97718876 \h </w:instrText>
            </w:r>
            <w:r w:rsidR="00584639">
              <w:rPr>
                <w:noProof/>
                <w:webHidden/>
              </w:rPr>
            </w:r>
            <w:r w:rsidR="00584639">
              <w:rPr>
                <w:noProof/>
                <w:webHidden/>
              </w:rPr>
              <w:fldChar w:fldCharType="separate"/>
            </w:r>
            <w:r w:rsidR="00584639">
              <w:rPr>
                <w:noProof/>
                <w:webHidden/>
              </w:rPr>
              <w:t>2</w:t>
            </w:r>
            <w:r w:rsidR="00584639">
              <w:rPr>
                <w:noProof/>
                <w:webHidden/>
              </w:rPr>
              <w:fldChar w:fldCharType="end"/>
            </w:r>
          </w:hyperlink>
        </w:p>
        <w:p w:rsidR="00584639" w:rsidRDefault="00374D47">
          <w:pPr>
            <w:pStyle w:val="INNH2"/>
            <w:tabs>
              <w:tab w:val="right" w:leader="dot" w:pos="9061"/>
            </w:tabs>
            <w:rPr>
              <w:rFonts w:eastAsiaTheme="minorEastAsia"/>
              <w:noProof/>
              <w:lang w:eastAsia="nb-NO"/>
            </w:rPr>
          </w:pPr>
          <w:hyperlink w:anchor="_Toc97718877" w:history="1">
            <w:r w:rsidR="00584639" w:rsidRPr="00FF2025">
              <w:rPr>
                <w:rStyle w:val="Hyperkobling"/>
                <w:noProof/>
              </w:rPr>
              <w:t>Home</w:t>
            </w:r>
            <w:r w:rsidR="00584639">
              <w:rPr>
                <w:noProof/>
                <w:webHidden/>
              </w:rPr>
              <w:tab/>
            </w:r>
            <w:r w:rsidR="00584639">
              <w:rPr>
                <w:noProof/>
                <w:webHidden/>
              </w:rPr>
              <w:fldChar w:fldCharType="begin"/>
            </w:r>
            <w:r w:rsidR="00584639">
              <w:rPr>
                <w:noProof/>
                <w:webHidden/>
              </w:rPr>
              <w:instrText xml:space="preserve"> PAGEREF _Toc97718877 \h </w:instrText>
            </w:r>
            <w:r w:rsidR="00584639">
              <w:rPr>
                <w:noProof/>
                <w:webHidden/>
              </w:rPr>
            </w:r>
            <w:r w:rsidR="00584639">
              <w:rPr>
                <w:noProof/>
                <w:webHidden/>
              </w:rPr>
              <w:fldChar w:fldCharType="separate"/>
            </w:r>
            <w:r w:rsidR="00584639">
              <w:rPr>
                <w:noProof/>
                <w:webHidden/>
              </w:rPr>
              <w:t>2</w:t>
            </w:r>
            <w:r w:rsidR="00584639">
              <w:rPr>
                <w:noProof/>
                <w:webHidden/>
              </w:rPr>
              <w:fldChar w:fldCharType="end"/>
            </w:r>
          </w:hyperlink>
        </w:p>
        <w:p w:rsidR="00584639" w:rsidRDefault="00374D47">
          <w:pPr>
            <w:pStyle w:val="INNH2"/>
            <w:tabs>
              <w:tab w:val="right" w:leader="dot" w:pos="9061"/>
            </w:tabs>
            <w:rPr>
              <w:rFonts w:eastAsiaTheme="minorEastAsia"/>
              <w:noProof/>
              <w:lang w:eastAsia="nb-NO"/>
            </w:rPr>
          </w:pPr>
          <w:hyperlink w:anchor="_Toc97718878" w:history="1">
            <w:r w:rsidR="00584639" w:rsidRPr="00FF2025">
              <w:rPr>
                <w:rStyle w:val="Hyperkobling"/>
                <w:noProof/>
              </w:rPr>
              <w:t>Encounter</w:t>
            </w:r>
            <w:r w:rsidR="00584639">
              <w:rPr>
                <w:noProof/>
                <w:webHidden/>
              </w:rPr>
              <w:tab/>
            </w:r>
            <w:r w:rsidR="00584639">
              <w:rPr>
                <w:noProof/>
                <w:webHidden/>
              </w:rPr>
              <w:fldChar w:fldCharType="begin"/>
            </w:r>
            <w:r w:rsidR="00584639">
              <w:rPr>
                <w:noProof/>
                <w:webHidden/>
              </w:rPr>
              <w:instrText xml:space="preserve"> PAGEREF _Toc97718878 \h </w:instrText>
            </w:r>
            <w:r w:rsidR="00584639">
              <w:rPr>
                <w:noProof/>
                <w:webHidden/>
              </w:rPr>
            </w:r>
            <w:r w:rsidR="00584639">
              <w:rPr>
                <w:noProof/>
                <w:webHidden/>
              </w:rPr>
              <w:fldChar w:fldCharType="separate"/>
            </w:r>
            <w:r w:rsidR="00584639">
              <w:rPr>
                <w:noProof/>
                <w:webHidden/>
              </w:rPr>
              <w:t>2</w:t>
            </w:r>
            <w:r w:rsidR="00584639">
              <w:rPr>
                <w:noProof/>
                <w:webHidden/>
              </w:rPr>
              <w:fldChar w:fldCharType="end"/>
            </w:r>
          </w:hyperlink>
        </w:p>
        <w:p w:rsidR="00584639" w:rsidRDefault="00374D47">
          <w:pPr>
            <w:pStyle w:val="INNH2"/>
            <w:tabs>
              <w:tab w:val="right" w:leader="dot" w:pos="9061"/>
            </w:tabs>
            <w:rPr>
              <w:rFonts w:eastAsiaTheme="minorEastAsia"/>
              <w:noProof/>
              <w:lang w:eastAsia="nb-NO"/>
            </w:rPr>
          </w:pPr>
          <w:hyperlink w:anchor="_Toc97718879" w:history="1">
            <w:r w:rsidR="00584639" w:rsidRPr="00FF2025">
              <w:rPr>
                <w:rStyle w:val="Hyperkobling"/>
                <w:noProof/>
              </w:rPr>
              <w:t>Care Path</w:t>
            </w:r>
            <w:r w:rsidR="00584639">
              <w:rPr>
                <w:noProof/>
                <w:webHidden/>
              </w:rPr>
              <w:tab/>
            </w:r>
            <w:r w:rsidR="00584639">
              <w:rPr>
                <w:noProof/>
                <w:webHidden/>
              </w:rPr>
              <w:fldChar w:fldCharType="begin"/>
            </w:r>
            <w:r w:rsidR="00584639">
              <w:rPr>
                <w:noProof/>
                <w:webHidden/>
              </w:rPr>
              <w:instrText xml:space="preserve"> PAGEREF _Toc97718879 \h </w:instrText>
            </w:r>
            <w:r w:rsidR="00584639">
              <w:rPr>
                <w:noProof/>
                <w:webHidden/>
              </w:rPr>
            </w:r>
            <w:r w:rsidR="00584639">
              <w:rPr>
                <w:noProof/>
                <w:webHidden/>
              </w:rPr>
              <w:fldChar w:fldCharType="separate"/>
            </w:r>
            <w:r w:rsidR="00584639">
              <w:rPr>
                <w:noProof/>
                <w:webHidden/>
              </w:rPr>
              <w:t>2</w:t>
            </w:r>
            <w:r w:rsidR="00584639">
              <w:rPr>
                <w:noProof/>
                <w:webHidden/>
              </w:rPr>
              <w:fldChar w:fldCharType="end"/>
            </w:r>
          </w:hyperlink>
        </w:p>
        <w:p w:rsidR="00584639" w:rsidRDefault="00374D47">
          <w:pPr>
            <w:pStyle w:val="INNH2"/>
            <w:tabs>
              <w:tab w:val="right" w:leader="dot" w:pos="9061"/>
            </w:tabs>
            <w:rPr>
              <w:rFonts w:eastAsiaTheme="minorEastAsia"/>
              <w:noProof/>
              <w:lang w:eastAsia="nb-NO"/>
            </w:rPr>
          </w:pPr>
          <w:hyperlink w:anchor="_Toc97718880" w:history="1">
            <w:r w:rsidR="00584639" w:rsidRPr="00FF2025">
              <w:rPr>
                <w:rStyle w:val="Hyperkobling"/>
                <w:noProof/>
              </w:rPr>
              <w:t>Oppmøte på fiksering</w:t>
            </w:r>
            <w:r w:rsidR="00584639">
              <w:rPr>
                <w:noProof/>
                <w:webHidden/>
              </w:rPr>
              <w:tab/>
            </w:r>
            <w:r w:rsidR="00584639">
              <w:rPr>
                <w:noProof/>
                <w:webHidden/>
              </w:rPr>
              <w:fldChar w:fldCharType="begin"/>
            </w:r>
            <w:r w:rsidR="00584639">
              <w:rPr>
                <w:noProof/>
                <w:webHidden/>
              </w:rPr>
              <w:instrText xml:space="preserve"> PAGEREF _Toc97718880 \h </w:instrText>
            </w:r>
            <w:r w:rsidR="00584639">
              <w:rPr>
                <w:noProof/>
                <w:webHidden/>
              </w:rPr>
            </w:r>
            <w:r w:rsidR="00584639">
              <w:rPr>
                <w:noProof/>
                <w:webHidden/>
              </w:rPr>
              <w:fldChar w:fldCharType="separate"/>
            </w:r>
            <w:r w:rsidR="00584639">
              <w:rPr>
                <w:noProof/>
                <w:webHidden/>
              </w:rPr>
              <w:t>2</w:t>
            </w:r>
            <w:r w:rsidR="00584639">
              <w:rPr>
                <w:noProof/>
                <w:webHidden/>
              </w:rPr>
              <w:fldChar w:fldCharType="end"/>
            </w:r>
          </w:hyperlink>
        </w:p>
        <w:p w:rsidR="00584639" w:rsidRDefault="00374D47">
          <w:pPr>
            <w:pStyle w:val="INNH2"/>
            <w:tabs>
              <w:tab w:val="right" w:leader="dot" w:pos="9061"/>
            </w:tabs>
            <w:rPr>
              <w:rFonts w:eastAsiaTheme="minorEastAsia"/>
              <w:noProof/>
              <w:lang w:eastAsia="nb-NO"/>
            </w:rPr>
          </w:pPr>
          <w:hyperlink w:anchor="_Toc97718881" w:history="1">
            <w:r w:rsidR="00584639" w:rsidRPr="00FF2025">
              <w:rPr>
                <w:rStyle w:val="Hyperkobling"/>
                <w:noProof/>
              </w:rPr>
              <w:t>Beregning av MU</w:t>
            </w:r>
            <w:r w:rsidR="00584639">
              <w:rPr>
                <w:noProof/>
                <w:webHidden/>
              </w:rPr>
              <w:tab/>
            </w:r>
            <w:r w:rsidR="00584639">
              <w:rPr>
                <w:noProof/>
                <w:webHidden/>
              </w:rPr>
              <w:fldChar w:fldCharType="begin"/>
            </w:r>
            <w:r w:rsidR="00584639">
              <w:rPr>
                <w:noProof/>
                <w:webHidden/>
              </w:rPr>
              <w:instrText xml:space="preserve"> PAGEREF _Toc97718881 \h </w:instrText>
            </w:r>
            <w:r w:rsidR="00584639">
              <w:rPr>
                <w:noProof/>
                <w:webHidden/>
              </w:rPr>
            </w:r>
            <w:r w:rsidR="00584639">
              <w:rPr>
                <w:noProof/>
                <w:webHidden/>
              </w:rPr>
              <w:fldChar w:fldCharType="separate"/>
            </w:r>
            <w:r w:rsidR="00584639">
              <w:rPr>
                <w:noProof/>
                <w:webHidden/>
              </w:rPr>
              <w:t>2</w:t>
            </w:r>
            <w:r w:rsidR="00584639">
              <w:rPr>
                <w:noProof/>
                <w:webHidden/>
              </w:rPr>
              <w:fldChar w:fldCharType="end"/>
            </w:r>
          </w:hyperlink>
        </w:p>
        <w:p w:rsidR="00584639" w:rsidRDefault="00374D47">
          <w:pPr>
            <w:pStyle w:val="INNH2"/>
            <w:tabs>
              <w:tab w:val="right" w:leader="dot" w:pos="9061"/>
            </w:tabs>
            <w:rPr>
              <w:rFonts w:eastAsiaTheme="minorEastAsia"/>
              <w:noProof/>
              <w:lang w:eastAsia="nb-NO"/>
            </w:rPr>
          </w:pPr>
          <w:hyperlink w:anchor="_Toc97718882" w:history="1">
            <w:r w:rsidR="00584639" w:rsidRPr="00FF2025">
              <w:rPr>
                <w:rStyle w:val="Hyperkobling"/>
                <w:noProof/>
              </w:rPr>
              <w:t>Plan parameters</w:t>
            </w:r>
            <w:r w:rsidR="00584639">
              <w:rPr>
                <w:noProof/>
                <w:webHidden/>
              </w:rPr>
              <w:tab/>
            </w:r>
            <w:r w:rsidR="00584639">
              <w:rPr>
                <w:noProof/>
                <w:webHidden/>
              </w:rPr>
              <w:fldChar w:fldCharType="begin"/>
            </w:r>
            <w:r w:rsidR="00584639">
              <w:rPr>
                <w:noProof/>
                <w:webHidden/>
              </w:rPr>
              <w:instrText xml:space="preserve"> PAGEREF _Toc97718882 \h </w:instrText>
            </w:r>
            <w:r w:rsidR="00584639">
              <w:rPr>
                <w:noProof/>
                <w:webHidden/>
              </w:rPr>
            </w:r>
            <w:r w:rsidR="00584639">
              <w:rPr>
                <w:noProof/>
                <w:webHidden/>
              </w:rPr>
              <w:fldChar w:fldCharType="separate"/>
            </w:r>
            <w:r w:rsidR="00584639">
              <w:rPr>
                <w:noProof/>
                <w:webHidden/>
              </w:rPr>
              <w:t>2</w:t>
            </w:r>
            <w:r w:rsidR="00584639">
              <w:rPr>
                <w:noProof/>
                <w:webHidden/>
              </w:rPr>
              <w:fldChar w:fldCharType="end"/>
            </w:r>
          </w:hyperlink>
        </w:p>
        <w:p w:rsidR="00584639" w:rsidRDefault="00374D47">
          <w:pPr>
            <w:pStyle w:val="INNH2"/>
            <w:tabs>
              <w:tab w:val="right" w:leader="dot" w:pos="9061"/>
            </w:tabs>
            <w:rPr>
              <w:rFonts w:eastAsiaTheme="minorEastAsia"/>
              <w:noProof/>
              <w:lang w:eastAsia="nb-NO"/>
            </w:rPr>
          </w:pPr>
          <w:hyperlink w:anchor="_Toc97718883" w:history="1">
            <w:r w:rsidR="00584639" w:rsidRPr="00FF2025">
              <w:rPr>
                <w:rStyle w:val="Hyperkobling"/>
                <w:noProof/>
              </w:rPr>
              <w:t>Treatment Preparation</w:t>
            </w:r>
            <w:r w:rsidR="00584639">
              <w:rPr>
                <w:noProof/>
                <w:webHidden/>
              </w:rPr>
              <w:tab/>
            </w:r>
            <w:r w:rsidR="00584639">
              <w:rPr>
                <w:noProof/>
                <w:webHidden/>
              </w:rPr>
              <w:fldChar w:fldCharType="begin"/>
            </w:r>
            <w:r w:rsidR="00584639">
              <w:rPr>
                <w:noProof/>
                <w:webHidden/>
              </w:rPr>
              <w:instrText xml:space="preserve"> PAGEREF _Toc97718883 \h </w:instrText>
            </w:r>
            <w:r w:rsidR="00584639">
              <w:rPr>
                <w:noProof/>
                <w:webHidden/>
              </w:rPr>
            </w:r>
            <w:r w:rsidR="00584639">
              <w:rPr>
                <w:noProof/>
                <w:webHidden/>
              </w:rPr>
              <w:fldChar w:fldCharType="separate"/>
            </w:r>
            <w:r w:rsidR="00584639">
              <w:rPr>
                <w:noProof/>
                <w:webHidden/>
              </w:rPr>
              <w:t>3</w:t>
            </w:r>
            <w:r w:rsidR="00584639">
              <w:rPr>
                <w:noProof/>
                <w:webHidden/>
              </w:rPr>
              <w:fldChar w:fldCharType="end"/>
            </w:r>
          </w:hyperlink>
        </w:p>
        <w:p w:rsidR="00584639" w:rsidRDefault="00374D47">
          <w:pPr>
            <w:pStyle w:val="INNH2"/>
            <w:tabs>
              <w:tab w:val="right" w:leader="dot" w:pos="9061"/>
            </w:tabs>
            <w:rPr>
              <w:rFonts w:eastAsiaTheme="minorEastAsia"/>
              <w:noProof/>
              <w:lang w:eastAsia="nb-NO"/>
            </w:rPr>
          </w:pPr>
          <w:hyperlink w:anchor="_Toc97718884" w:history="1">
            <w:r w:rsidR="00584639" w:rsidRPr="00FF2025">
              <w:rPr>
                <w:rStyle w:val="Hyperkobling"/>
                <w:noProof/>
              </w:rPr>
              <w:t>Plan Scheduling</w:t>
            </w:r>
            <w:r w:rsidR="00584639">
              <w:rPr>
                <w:noProof/>
                <w:webHidden/>
              </w:rPr>
              <w:tab/>
            </w:r>
            <w:r w:rsidR="00584639">
              <w:rPr>
                <w:noProof/>
                <w:webHidden/>
              </w:rPr>
              <w:fldChar w:fldCharType="begin"/>
            </w:r>
            <w:r w:rsidR="00584639">
              <w:rPr>
                <w:noProof/>
                <w:webHidden/>
              </w:rPr>
              <w:instrText xml:space="preserve"> PAGEREF _Toc97718884 \h </w:instrText>
            </w:r>
            <w:r w:rsidR="00584639">
              <w:rPr>
                <w:noProof/>
                <w:webHidden/>
              </w:rPr>
            </w:r>
            <w:r w:rsidR="00584639">
              <w:rPr>
                <w:noProof/>
                <w:webHidden/>
              </w:rPr>
              <w:fldChar w:fldCharType="separate"/>
            </w:r>
            <w:r w:rsidR="00584639">
              <w:rPr>
                <w:noProof/>
                <w:webHidden/>
              </w:rPr>
              <w:t>3</w:t>
            </w:r>
            <w:r w:rsidR="00584639">
              <w:rPr>
                <w:noProof/>
                <w:webHidden/>
              </w:rPr>
              <w:fldChar w:fldCharType="end"/>
            </w:r>
          </w:hyperlink>
        </w:p>
        <w:p w:rsidR="00584639" w:rsidRDefault="00374D47">
          <w:pPr>
            <w:pStyle w:val="INNH2"/>
            <w:tabs>
              <w:tab w:val="right" w:leader="dot" w:pos="9061"/>
            </w:tabs>
            <w:rPr>
              <w:rFonts w:eastAsiaTheme="minorEastAsia"/>
              <w:noProof/>
              <w:lang w:eastAsia="nb-NO"/>
            </w:rPr>
          </w:pPr>
          <w:hyperlink w:anchor="_Toc97718885" w:history="1">
            <w:r w:rsidR="00584639" w:rsidRPr="00FF2025">
              <w:rPr>
                <w:rStyle w:val="Hyperkobling"/>
                <w:noProof/>
              </w:rPr>
              <w:t>Patient Alert ved bolus</w:t>
            </w:r>
            <w:r w:rsidR="00584639">
              <w:rPr>
                <w:noProof/>
                <w:webHidden/>
              </w:rPr>
              <w:tab/>
            </w:r>
            <w:r w:rsidR="00584639">
              <w:rPr>
                <w:noProof/>
                <w:webHidden/>
              </w:rPr>
              <w:fldChar w:fldCharType="begin"/>
            </w:r>
            <w:r w:rsidR="00584639">
              <w:rPr>
                <w:noProof/>
                <w:webHidden/>
              </w:rPr>
              <w:instrText xml:space="preserve"> PAGEREF _Toc97718885 \h </w:instrText>
            </w:r>
            <w:r w:rsidR="00584639">
              <w:rPr>
                <w:noProof/>
                <w:webHidden/>
              </w:rPr>
            </w:r>
            <w:r w:rsidR="00584639">
              <w:rPr>
                <w:noProof/>
                <w:webHidden/>
              </w:rPr>
              <w:fldChar w:fldCharType="separate"/>
            </w:r>
            <w:r w:rsidR="00584639">
              <w:rPr>
                <w:noProof/>
                <w:webHidden/>
              </w:rPr>
              <w:t>3</w:t>
            </w:r>
            <w:r w:rsidR="00584639">
              <w:rPr>
                <w:noProof/>
                <w:webHidden/>
              </w:rPr>
              <w:fldChar w:fldCharType="end"/>
            </w:r>
          </w:hyperlink>
        </w:p>
        <w:p w:rsidR="00584639" w:rsidRDefault="00374D47">
          <w:pPr>
            <w:pStyle w:val="INNH2"/>
            <w:tabs>
              <w:tab w:val="right" w:leader="dot" w:pos="9061"/>
            </w:tabs>
            <w:rPr>
              <w:rFonts w:eastAsiaTheme="minorEastAsia"/>
              <w:noProof/>
              <w:lang w:eastAsia="nb-NO"/>
            </w:rPr>
          </w:pPr>
          <w:hyperlink w:anchor="_Toc97718886" w:history="1">
            <w:r w:rsidR="00584639" w:rsidRPr="00FF2025">
              <w:rPr>
                <w:rStyle w:val="Hyperkobling"/>
                <w:noProof/>
              </w:rPr>
              <w:t>Sende planen til fysiker</w:t>
            </w:r>
            <w:r w:rsidR="00584639">
              <w:rPr>
                <w:noProof/>
                <w:webHidden/>
              </w:rPr>
              <w:tab/>
            </w:r>
            <w:r w:rsidR="00584639">
              <w:rPr>
                <w:noProof/>
                <w:webHidden/>
              </w:rPr>
              <w:fldChar w:fldCharType="begin"/>
            </w:r>
            <w:r w:rsidR="00584639">
              <w:rPr>
                <w:noProof/>
                <w:webHidden/>
              </w:rPr>
              <w:instrText xml:space="preserve"> PAGEREF _Toc97718886 \h </w:instrText>
            </w:r>
            <w:r w:rsidR="00584639">
              <w:rPr>
                <w:noProof/>
                <w:webHidden/>
              </w:rPr>
            </w:r>
            <w:r w:rsidR="00584639">
              <w:rPr>
                <w:noProof/>
                <w:webHidden/>
              </w:rPr>
              <w:fldChar w:fldCharType="separate"/>
            </w:r>
            <w:r w:rsidR="00584639">
              <w:rPr>
                <w:noProof/>
                <w:webHidden/>
              </w:rPr>
              <w:t>3</w:t>
            </w:r>
            <w:r w:rsidR="00584639">
              <w:rPr>
                <w:noProof/>
                <w:webHidden/>
              </w:rPr>
              <w:fldChar w:fldCharType="end"/>
            </w:r>
          </w:hyperlink>
        </w:p>
        <w:p w:rsidR="00584639" w:rsidRDefault="00374D47">
          <w:pPr>
            <w:pStyle w:val="INNH10"/>
            <w:tabs>
              <w:tab w:val="right" w:leader="dot" w:pos="9061"/>
            </w:tabs>
            <w:rPr>
              <w:rFonts w:eastAsiaTheme="minorEastAsia"/>
              <w:noProof/>
              <w:lang w:eastAsia="nb-NO"/>
            </w:rPr>
          </w:pPr>
          <w:hyperlink w:anchor="_Toc97718887" w:history="1">
            <w:r w:rsidR="00584639" w:rsidRPr="00FF2025">
              <w:rPr>
                <w:rStyle w:val="Hyperkobling"/>
                <w:noProof/>
              </w:rPr>
              <w:t>Detaljert og illustrert versjon</w:t>
            </w:r>
            <w:r w:rsidR="00584639">
              <w:rPr>
                <w:noProof/>
                <w:webHidden/>
              </w:rPr>
              <w:tab/>
            </w:r>
            <w:r w:rsidR="00584639">
              <w:rPr>
                <w:noProof/>
                <w:webHidden/>
              </w:rPr>
              <w:fldChar w:fldCharType="begin"/>
            </w:r>
            <w:r w:rsidR="00584639">
              <w:rPr>
                <w:noProof/>
                <w:webHidden/>
              </w:rPr>
              <w:instrText xml:space="preserve"> PAGEREF _Toc97718887 \h </w:instrText>
            </w:r>
            <w:r w:rsidR="00584639">
              <w:rPr>
                <w:noProof/>
                <w:webHidden/>
              </w:rPr>
            </w:r>
            <w:r w:rsidR="00584639">
              <w:rPr>
                <w:noProof/>
                <w:webHidden/>
              </w:rPr>
              <w:fldChar w:fldCharType="separate"/>
            </w:r>
            <w:r w:rsidR="00584639">
              <w:rPr>
                <w:noProof/>
                <w:webHidden/>
              </w:rPr>
              <w:t>4</w:t>
            </w:r>
            <w:r w:rsidR="00584639">
              <w:rPr>
                <w:noProof/>
                <w:webHidden/>
              </w:rPr>
              <w:fldChar w:fldCharType="end"/>
            </w:r>
          </w:hyperlink>
        </w:p>
        <w:p w:rsidR="00584639" w:rsidRDefault="00374D47">
          <w:pPr>
            <w:pStyle w:val="INNH2"/>
            <w:tabs>
              <w:tab w:val="right" w:leader="dot" w:pos="9061"/>
            </w:tabs>
            <w:rPr>
              <w:rFonts w:eastAsiaTheme="minorEastAsia"/>
              <w:noProof/>
              <w:lang w:eastAsia="nb-NO"/>
            </w:rPr>
          </w:pPr>
          <w:hyperlink w:anchor="_Toc97718888" w:history="1">
            <w:r w:rsidR="00584639" w:rsidRPr="00FF2025">
              <w:rPr>
                <w:rStyle w:val="Hyperkobling"/>
                <w:noProof/>
              </w:rPr>
              <w:t>Home</w:t>
            </w:r>
            <w:r w:rsidR="00584639">
              <w:rPr>
                <w:noProof/>
                <w:webHidden/>
              </w:rPr>
              <w:tab/>
            </w:r>
            <w:r w:rsidR="00584639">
              <w:rPr>
                <w:noProof/>
                <w:webHidden/>
              </w:rPr>
              <w:fldChar w:fldCharType="begin"/>
            </w:r>
            <w:r w:rsidR="00584639">
              <w:rPr>
                <w:noProof/>
                <w:webHidden/>
              </w:rPr>
              <w:instrText xml:space="preserve"> PAGEREF _Toc97718888 \h </w:instrText>
            </w:r>
            <w:r w:rsidR="00584639">
              <w:rPr>
                <w:noProof/>
                <w:webHidden/>
              </w:rPr>
            </w:r>
            <w:r w:rsidR="00584639">
              <w:rPr>
                <w:noProof/>
                <w:webHidden/>
              </w:rPr>
              <w:fldChar w:fldCharType="separate"/>
            </w:r>
            <w:r w:rsidR="00584639">
              <w:rPr>
                <w:noProof/>
                <w:webHidden/>
              </w:rPr>
              <w:t>4</w:t>
            </w:r>
            <w:r w:rsidR="00584639">
              <w:rPr>
                <w:noProof/>
                <w:webHidden/>
              </w:rPr>
              <w:fldChar w:fldCharType="end"/>
            </w:r>
          </w:hyperlink>
        </w:p>
        <w:p w:rsidR="00584639" w:rsidRDefault="00374D47">
          <w:pPr>
            <w:pStyle w:val="INNH2"/>
            <w:tabs>
              <w:tab w:val="right" w:leader="dot" w:pos="9061"/>
            </w:tabs>
            <w:rPr>
              <w:rFonts w:eastAsiaTheme="minorEastAsia"/>
              <w:noProof/>
              <w:lang w:eastAsia="nb-NO"/>
            </w:rPr>
          </w:pPr>
          <w:hyperlink w:anchor="_Toc97718889" w:history="1">
            <w:r w:rsidR="00584639" w:rsidRPr="00FF2025">
              <w:rPr>
                <w:rStyle w:val="Hyperkobling"/>
                <w:noProof/>
              </w:rPr>
              <w:t>Encounter – oversikt over pasientens behandling</w:t>
            </w:r>
            <w:r w:rsidR="00584639">
              <w:rPr>
                <w:noProof/>
                <w:webHidden/>
              </w:rPr>
              <w:tab/>
            </w:r>
            <w:r w:rsidR="00584639">
              <w:rPr>
                <w:noProof/>
                <w:webHidden/>
              </w:rPr>
              <w:fldChar w:fldCharType="begin"/>
            </w:r>
            <w:r w:rsidR="00584639">
              <w:rPr>
                <w:noProof/>
                <w:webHidden/>
              </w:rPr>
              <w:instrText xml:space="preserve"> PAGEREF _Toc97718889 \h </w:instrText>
            </w:r>
            <w:r w:rsidR="00584639">
              <w:rPr>
                <w:noProof/>
                <w:webHidden/>
              </w:rPr>
            </w:r>
            <w:r w:rsidR="00584639">
              <w:rPr>
                <w:noProof/>
                <w:webHidden/>
              </w:rPr>
              <w:fldChar w:fldCharType="separate"/>
            </w:r>
            <w:r w:rsidR="00584639">
              <w:rPr>
                <w:noProof/>
                <w:webHidden/>
              </w:rPr>
              <w:t>4</w:t>
            </w:r>
            <w:r w:rsidR="00584639">
              <w:rPr>
                <w:noProof/>
                <w:webHidden/>
              </w:rPr>
              <w:fldChar w:fldCharType="end"/>
            </w:r>
          </w:hyperlink>
        </w:p>
        <w:p w:rsidR="00584639" w:rsidRDefault="00374D47">
          <w:pPr>
            <w:pStyle w:val="INNH2"/>
            <w:tabs>
              <w:tab w:val="right" w:leader="dot" w:pos="9061"/>
            </w:tabs>
            <w:rPr>
              <w:rFonts w:eastAsiaTheme="minorEastAsia"/>
              <w:noProof/>
              <w:lang w:eastAsia="nb-NO"/>
            </w:rPr>
          </w:pPr>
          <w:hyperlink w:anchor="_Toc97718890" w:history="1">
            <w:r w:rsidR="00584639" w:rsidRPr="00FF2025">
              <w:rPr>
                <w:rStyle w:val="Hyperkobling"/>
                <w:noProof/>
              </w:rPr>
              <w:t>Rekvisisjon</w:t>
            </w:r>
            <w:r w:rsidR="00584639">
              <w:rPr>
                <w:noProof/>
                <w:webHidden/>
              </w:rPr>
              <w:tab/>
            </w:r>
            <w:r w:rsidR="00584639">
              <w:rPr>
                <w:noProof/>
                <w:webHidden/>
              </w:rPr>
              <w:fldChar w:fldCharType="begin"/>
            </w:r>
            <w:r w:rsidR="00584639">
              <w:rPr>
                <w:noProof/>
                <w:webHidden/>
              </w:rPr>
              <w:instrText xml:space="preserve"> PAGEREF _Toc97718890 \h </w:instrText>
            </w:r>
            <w:r w:rsidR="00584639">
              <w:rPr>
                <w:noProof/>
                <w:webHidden/>
              </w:rPr>
            </w:r>
            <w:r w:rsidR="00584639">
              <w:rPr>
                <w:noProof/>
                <w:webHidden/>
              </w:rPr>
              <w:fldChar w:fldCharType="separate"/>
            </w:r>
            <w:r w:rsidR="00584639">
              <w:rPr>
                <w:noProof/>
                <w:webHidden/>
              </w:rPr>
              <w:t>4</w:t>
            </w:r>
            <w:r w:rsidR="00584639">
              <w:rPr>
                <w:noProof/>
                <w:webHidden/>
              </w:rPr>
              <w:fldChar w:fldCharType="end"/>
            </w:r>
          </w:hyperlink>
        </w:p>
        <w:p w:rsidR="00584639" w:rsidRDefault="00374D47">
          <w:pPr>
            <w:pStyle w:val="INNH2"/>
            <w:tabs>
              <w:tab w:val="right" w:leader="dot" w:pos="9061"/>
            </w:tabs>
            <w:rPr>
              <w:rFonts w:eastAsiaTheme="minorEastAsia"/>
              <w:noProof/>
              <w:lang w:eastAsia="nb-NO"/>
            </w:rPr>
          </w:pPr>
          <w:hyperlink w:anchor="_Toc97718891" w:history="1">
            <w:r w:rsidR="00584639" w:rsidRPr="00FF2025">
              <w:rPr>
                <w:rStyle w:val="Hyperkobling"/>
                <w:noProof/>
              </w:rPr>
              <w:t>Plan Parameters</w:t>
            </w:r>
            <w:r w:rsidR="00584639">
              <w:rPr>
                <w:noProof/>
                <w:webHidden/>
              </w:rPr>
              <w:tab/>
            </w:r>
            <w:r w:rsidR="00584639">
              <w:rPr>
                <w:noProof/>
                <w:webHidden/>
              </w:rPr>
              <w:fldChar w:fldCharType="begin"/>
            </w:r>
            <w:r w:rsidR="00584639">
              <w:rPr>
                <w:noProof/>
                <w:webHidden/>
              </w:rPr>
              <w:instrText xml:space="preserve"> PAGEREF _Toc97718891 \h </w:instrText>
            </w:r>
            <w:r w:rsidR="00584639">
              <w:rPr>
                <w:noProof/>
                <w:webHidden/>
              </w:rPr>
            </w:r>
            <w:r w:rsidR="00584639">
              <w:rPr>
                <w:noProof/>
                <w:webHidden/>
              </w:rPr>
              <w:fldChar w:fldCharType="separate"/>
            </w:r>
            <w:r w:rsidR="00584639">
              <w:rPr>
                <w:noProof/>
                <w:webHidden/>
              </w:rPr>
              <w:t>6</w:t>
            </w:r>
            <w:r w:rsidR="00584639">
              <w:rPr>
                <w:noProof/>
                <w:webHidden/>
              </w:rPr>
              <w:fldChar w:fldCharType="end"/>
            </w:r>
          </w:hyperlink>
        </w:p>
        <w:p w:rsidR="00584639" w:rsidRDefault="00374D47">
          <w:pPr>
            <w:pStyle w:val="INNH2"/>
            <w:tabs>
              <w:tab w:val="right" w:leader="dot" w:pos="9061"/>
            </w:tabs>
            <w:rPr>
              <w:rFonts w:eastAsiaTheme="minorEastAsia"/>
              <w:noProof/>
              <w:lang w:eastAsia="nb-NO"/>
            </w:rPr>
          </w:pPr>
          <w:hyperlink w:anchor="_Toc97718892" w:history="1">
            <w:r w:rsidR="00584639" w:rsidRPr="00FF2025">
              <w:rPr>
                <w:rStyle w:val="Hyperkobling"/>
                <w:noProof/>
              </w:rPr>
              <w:t>Treatment Preparation</w:t>
            </w:r>
            <w:r w:rsidR="00584639">
              <w:rPr>
                <w:noProof/>
                <w:webHidden/>
              </w:rPr>
              <w:tab/>
            </w:r>
            <w:r w:rsidR="00584639">
              <w:rPr>
                <w:noProof/>
                <w:webHidden/>
              </w:rPr>
              <w:fldChar w:fldCharType="begin"/>
            </w:r>
            <w:r w:rsidR="00584639">
              <w:rPr>
                <w:noProof/>
                <w:webHidden/>
              </w:rPr>
              <w:instrText xml:space="preserve"> PAGEREF _Toc97718892 \h </w:instrText>
            </w:r>
            <w:r w:rsidR="00584639">
              <w:rPr>
                <w:noProof/>
                <w:webHidden/>
              </w:rPr>
            </w:r>
            <w:r w:rsidR="00584639">
              <w:rPr>
                <w:noProof/>
                <w:webHidden/>
              </w:rPr>
              <w:fldChar w:fldCharType="separate"/>
            </w:r>
            <w:r w:rsidR="00584639">
              <w:rPr>
                <w:noProof/>
                <w:webHidden/>
              </w:rPr>
              <w:t>14</w:t>
            </w:r>
            <w:r w:rsidR="00584639">
              <w:rPr>
                <w:noProof/>
                <w:webHidden/>
              </w:rPr>
              <w:fldChar w:fldCharType="end"/>
            </w:r>
          </w:hyperlink>
        </w:p>
        <w:p w:rsidR="00584639" w:rsidRDefault="00374D47">
          <w:pPr>
            <w:pStyle w:val="INNH2"/>
            <w:tabs>
              <w:tab w:val="right" w:leader="dot" w:pos="9061"/>
            </w:tabs>
            <w:rPr>
              <w:rFonts w:eastAsiaTheme="minorEastAsia"/>
              <w:noProof/>
              <w:lang w:eastAsia="nb-NO"/>
            </w:rPr>
          </w:pPr>
          <w:hyperlink w:anchor="_Toc97718893" w:history="1">
            <w:r w:rsidR="00584639" w:rsidRPr="00FF2025">
              <w:rPr>
                <w:rStyle w:val="Hyperkobling"/>
                <w:noProof/>
                <w:lang w:val="en-US"/>
              </w:rPr>
              <w:t>Plan Scheduling</w:t>
            </w:r>
            <w:r w:rsidR="00584639">
              <w:rPr>
                <w:noProof/>
                <w:webHidden/>
              </w:rPr>
              <w:tab/>
            </w:r>
            <w:r w:rsidR="00584639">
              <w:rPr>
                <w:noProof/>
                <w:webHidden/>
              </w:rPr>
              <w:fldChar w:fldCharType="begin"/>
            </w:r>
            <w:r w:rsidR="00584639">
              <w:rPr>
                <w:noProof/>
                <w:webHidden/>
              </w:rPr>
              <w:instrText xml:space="preserve"> PAGEREF _Toc97718893 \h </w:instrText>
            </w:r>
            <w:r w:rsidR="00584639">
              <w:rPr>
                <w:noProof/>
                <w:webHidden/>
              </w:rPr>
            </w:r>
            <w:r w:rsidR="00584639">
              <w:rPr>
                <w:noProof/>
                <w:webHidden/>
              </w:rPr>
              <w:fldChar w:fldCharType="separate"/>
            </w:r>
            <w:r w:rsidR="00584639">
              <w:rPr>
                <w:noProof/>
                <w:webHidden/>
              </w:rPr>
              <w:t>16</w:t>
            </w:r>
            <w:r w:rsidR="00584639">
              <w:rPr>
                <w:noProof/>
                <w:webHidden/>
              </w:rPr>
              <w:fldChar w:fldCharType="end"/>
            </w:r>
          </w:hyperlink>
        </w:p>
        <w:p w:rsidR="00584639" w:rsidRDefault="00374D47">
          <w:pPr>
            <w:pStyle w:val="INNH2"/>
            <w:tabs>
              <w:tab w:val="right" w:leader="dot" w:pos="9061"/>
            </w:tabs>
            <w:rPr>
              <w:rFonts w:eastAsiaTheme="minorEastAsia"/>
              <w:noProof/>
              <w:lang w:eastAsia="nb-NO"/>
            </w:rPr>
          </w:pPr>
          <w:hyperlink w:anchor="_Toc97718894" w:history="1">
            <w:r w:rsidR="00584639" w:rsidRPr="00FF2025">
              <w:rPr>
                <w:rStyle w:val="Hyperkobling"/>
                <w:noProof/>
              </w:rPr>
              <w:t>Bolus (Patient Alert)</w:t>
            </w:r>
            <w:r w:rsidR="00584639">
              <w:rPr>
                <w:noProof/>
                <w:webHidden/>
              </w:rPr>
              <w:tab/>
            </w:r>
            <w:r w:rsidR="00584639">
              <w:rPr>
                <w:noProof/>
                <w:webHidden/>
              </w:rPr>
              <w:fldChar w:fldCharType="begin"/>
            </w:r>
            <w:r w:rsidR="00584639">
              <w:rPr>
                <w:noProof/>
                <w:webHidden/>
              </w:rPr>
              <w:instrText xml:space="preserve"> PAGEREF _Toc97718894 \h </w:instrText>
            </w:r>
            <w:r w:rsidR="00584639">
              <w:rPr>
                <w:noProof/>
                <w:webHidden/>
              </w:rPr>
            </w:r>
            <w:r w:rsidR="00584639">
              <w:rPr>
                <w:noProof/>
                <w:webHidden/>
              </w:rPr>
              <w:fldChar w:fldCharType="separate"/>
            </w:r>
            <w:r w:rsidR="00584639">
              <w:rPr>
                <w:noProof/>
                <w:webHidden/>
              </w:rPr>
              <w:t>16</w:t>
            </w:r>
            <w:r w:rsidR="00584639">
              <w:rPr>
                <w:noProof/>
                <w:webHidden/>
              </w:rPr>
              <w:fldChar w:fldCharType="end"/>
            </w:r>
          </w:hyperlink>
        </w:p>
        <w:p w:rsidR="00B44855" w:rsidRDefault="00B44855" w:rsidP="00B44855">
          <w:r>
            <w:rPr>
              <w:b/>
              <w:bCs/>
            </w:rPr>
            <w:fldChar w:fldCharType="end"/>
          </w:r>
        </w:p>
      </w:sdtContent>
    </w:sdt>
    <w:p w:rsidR="00B44855" w:rsidRDefault="00B44855" w:rsidP="00B44855">
      <w:r>
        <w:br w:type="page"/>
      </w:r>
    </w:p>
    <w:p w:rsidR="00B44855" w:rsidRDefault="00B44855" w:rsidP="00B44855">
      <w:pPr>
        <w:pStyle w:val="Overskrift1"/>
      </w:pPr>
      <w:bookmarkStart w:id="1" w:name="_Toc97718876"/>
      <w:r>
        <w:lastRenderedPageBreak/>
        <w:t>Kortversjon</w:t>
      </w:r>
      <w:bookmarkEnd w:id="1"/>
    </w:p>
    <w:p w:rsidR="00B44855" w:rsidRDefault="00B44855" w:rsidP="00B44855">
      <w:pPr>
        <w:pStyle w:val="Overskrift2"/>
      </w:pPr>
      <w:bookmarkStart w:id="2" w:name="_Toc97718877"/>
      <w:r>
        <w:t>Home</w:t>
      </w:r>
      <w:bookmarkEnd w:id="2"/>
    </w:p>
    <w:p w:rsidR="00B44855" w:rsidRPr="00E46DA7" w:rsidRDefault="00B44855" w:rsidP="00B44855">
      <w:r>
        <w:t xml:space="preserve">Klikk på pasientens navn i tasken «Elektroner uten CT» for å åpne arbeidsrommet </w:t>
      </w:r>
      <w:proofErr w:type="spellStart"/>
      <w:r>
        <w:rPr>
          <w:i/>
        </w:rPr>
        <w:t>Encounter</w:t>
      </w:r>
      <w:proofErr w:type="spellEnd"/>
      <w:r>
        <w:t>.</w:t>
      </w:r>
    </w:p>
    <w:p w:rsidR="00B44855" w:rsidRDefault="00B44855" w:rsidP="00B44855">
      <w:pPr>
        <w:pStyle w:val="Overskrift2"/>
      </w:pPr>
      <w:bookmarkStart w:id="3" w:name="_Toc97718878"/>
      <w:proofErr w:type="spellStart"/>
      <w:r>
        <w:t>Encounter</w:t>
      </w:r>
      <w:bookmarkEnd w:id="3"/>
      <w:proofErr w:type="spellEnd"/>
    </w:p>
    <w:p w:rsidR="00B44855" w:rsidRDefault="00B44855" w:rsidP="00B44855">
      <w:pPr>
        <w:pStyle w:val="Listeavsnitt"/>
        <w:numPr>
          <w:ilvl w:val="0"/>
          <w:numId w:val="34"/>
        </w:numPr>
      </w:pPr>
      <w:r>
        <w:t xml:space="preserve">Velg eller opprett </w:t>
      </w:r>
      <w:proofErr w:type="spellStart"/>
      <w:r>
        <w:rPr>
          <w:i/>
        </w:rPr>
        <w:t>Encounter</w:t>
      </w:r>
      <w:proofErr w:type="spellEnd"/>
      <w:r>
        <w:rPr>
          <w:i/>
        </w:rPr>
        <w:t xml:space="preserve"> Type</w:t>
      </w:r>
      <w:r>
        <w:t xml:space="preserve"> = «RAD Planleggingsavsnitt»</w:t>
      </w:r>
    </w:p>
    <w:p w:rsidR="00B44855" w:rsidRDefault="00B44855" w:rsidP="00B44855">
      <w:pPr>
        <w:pStyle w:val="Listeavsnitt"/>
        <w:numPr>
          <w:ilvl w:val="0"/>
          <w:numId w:val="34"/>
        </w:numPr>
      </w:pPr>
      <w:proofErr w:type="spellStart"/>
      <w:r>
        <w:t>Encounter</w:t>
      </w:r>
      <w:proofErr w:type="spellEnd"/>
      <w:r>
        <w:t xml:space="preserve"> arbeidsområdet gir en oversikt over pasientens behandling. Gjør deg kjent med pasienten ved å orientere deg igjennom informasjonen som finnes her. </w:t>
      </w:r>
    </w:p>
    <w:p w:rsidR="00B44855" w:rsidRDefault="00B44855" w:rsidP="00B44855">
      <w:pPr>
        <w:pStyle w:val="Overskrift2"/>
      </w:pPr>
      <w:bookmarkStart w:id="4" w:name="_Toc97718879"/>
      <w:r>
        <w:t xml:space="preserve">Care </w:t>
      </w:r>
      <w:proofErr w:type="spellStart"/>
      <w:r>
        <w:t>Path</w:t>
      </w:r>
      <w:bookmarkEnd w:id="4"/>
      <w:proofErr w:type="spellEnd"/>
    </w:p>
    <w:p w:rsidR="00B44855" w:rsidRDefault="00B44855" w:rsidP="00B44855">
      <w:pPr>
        <w:pStyle w:val="Listeavsnitt"/>
        <w:numPr>
          <w:ilvl w:val="0"/>
          <w:numId w:val="35"/>
        </w:numPr>
      </w:pPr>
      <w:r w:rsidRPr="00612FA9">
        <w:t xml:space="preserve">Care </w:t>
      </w:r>
      <w:proofErr w:type="spellStart"/>
      <w:r w:rsidRPr="00612FA9">
        <w:t>Path</w:t>
      </w:r>
      <w:proofErr w:type="spellEnd"/>
      <w:r>
        <w:t xml:space="preserve"> viser oppgaver (</w:t>
      </w:r>
      <w:proofErr w:type="spellStart"/>
      <w:r w:rsidRPr="00446D85">
        <w:rPr>
          <w:i/>
        </w:rPr>
        <w:t>Tasks</w:t>
      </w:r>
      <w:proofErr w:type="spellEnd"/>
      <w:r>
        <w:t>) og timeavtaler (</w:t>
      </w:r>
      <w:r w:rsidRPr="00446D85">
        <w:rPr>
          <w:i/>
        </w:rPr>
        <w:t>Appointments</w:t>
      </w:r>
      <w:r>
        <w:t xml:space="preserve">) og gir en visuell oversikt over arbeidsflyt. </w:t>
      </w:r>
    </w:p>
    <w:p w:rsidR="00B44855" w:rsidRDefault="00B44855" w:rsidP="00B44855">
      <w:pPr>
        <w:pStyle w:val="Overskrift2"/>
      </w:pPr>
      <w:bookmarkStart w:id="5" w:name="_Toc97718880"/>
      <w:r>
        <w:t>Oppmøte på fiksering</w:t>
      </w:r>
      <w:bookmarkEnd w:id="5"/>
    </w:p>
    <w:p w:rsidR="00B44855" w:rsidRDefault="00B44855" w:rsidP="00B44855">
      <w:pPr>
        <w:pStyle w:val="Listeavsnitt"/>
        <w:numPr>
          <w:ilvl w:val="0"/>
          <w:numId w:val="35"/>
        </w:numPr>
      </w:pPr>
      <w:r>
        <w:t>På pasientens oppmøte vil lege bestemme feltform og dyp, og ut fra ønsket dyp det skal gis dosedekning til så velges energi. Feltet påtegnes på pasienten. Dette føres inn i rekvisisjonen og lege trykker «</w:t>
      </w:r>
      <w:proofErr w:type="spellStart"/>
      <w:r w:rsidRPr="00003533">
        <w:rPr>
          <w:i/>
        </w:rPr>
        <w:t>Approve</w:t>
      </w:r>
      <w:proofErr w:type="spellEnd"/>
      <w:r>
        <w:t>». Dette er legens signatur på feltet.</w:t>
      </w:r>
    </w:p>
    <w:p w:rsidR="00B44855" w:rsidRPr="005F0AF7" w:rsidRDefault="00B44855" w:rsidP="00B44855">
      <w:pPr>
        <w:pStyle w:val="Listeavsnitt"/>
        <w:numPr>
          <w:ilvl w:val="0"/>
          <w:numId w:val="35"/>
        </w:numPr>
        <w:rPr>
          <w:rFonts w:ascii="Calibri" w:hAnsi="Calibri"/>
          <w:color w:val="333333"/>
          <w:u w:val="single"/>
          <w:shd w:val="clear" w:color="auto" w:fill="FFFFFF"/>
        </w:rPr>
      </w:pPr>
      <w:r>
        <w:t xml:space="preserve">For valg av energi sjekk oversikt over hvilke energier som til enhver tid er i drift. De ligger på </w:t>
      </w:r>
      <w:hyperlink r:id="rId9" w:history="1">
        <w:r w:rsidRPr="005F0AF7">
          <w:rPr>
            <w:rStyle w:val="Hyperkobling"/>
            <w:rFonts w:ascii="Calibri" w:hAnsi="Calibri"/>
            <w:shd w:val="clear" w:color="auto" w:fill="FFFFFF"/>
          </w:rPr>
          <w:t>K:\Felles\KRE\Delte\AMF\AKB\Doseplan\Strålekvaliteter i drift ved RAD.xlsx</w:t>
        </w:r>
      </w:hyperlink>
      <w:r w:rsidRPr="005F0AF7">
        <w:rPr>
          <w:rFonts w:ascii="Calibri" w:hAnsi="Calibri"/>
          <w:color w:val="333333"/>
          <w:u w:val="single"/>
          <w:shd w:val="clear" w:color="auto" w:fill="FFFFFF"/>
        </w:rPr>
        <w:t xml:space="preserve">. </w:t>
      </w:r>
    </w:p>
    <w:p w:rsidR="00B44855" w:rsidRPr="00003533" w:rsidRDefault="00B44855" w:rsidP="00B44855">
      <w:pPr>
        <w:pStyle w:val="Listeavsnitt"/>
        <w:numPr>
          <w:ilvl w:val="0"/>
          <w:numId w:val="35"/>
        </w:numPr>
      </w:pPr>
      <w:r>
        <w:t xml:space="preserve">Sett oppmøtet (enten i kalenderen eller i Care </w:t>
      </w:r>
      <w:proofErr w:type="spellStart"/>
      <w:r>
        <w:t>Path</w:t>
      </w:r>
      <w:proofErr w:type="spellEnd"/>
      <w:r>
        <w:t>) til status «</w:t>
      </w:r>
      <w:proofErr w:type="spellStart"/>
      <w:r>
        <w:t>Manually</w:t>
      </w:r>
      <w:proofErr w:type="spellEnd"/>
      <w:r>
        <w:t xml:space="preserve"> </w:t>
      </w:r>
      <w:proofErr w:type="spellStart"/>
      <w:r>
        <w:t>Completed</w:t>
      </w:r>
      <w:proofErr w:type="spellEnd"/>
      <w:r>
        <w:t>».</w:t>
      </w:r>
      <w:r>
        <w:rPr>
          <w:i/>
        </w:rPr>
        <w:t xml:space="preserve"> </w:t>
      </w:r>
    </w:p>
    <w:p w:rsidR="00B44855" w:rsidRDefault="00B44855" w:rsidP="00B44855">
      <w:pPr>
        <w:pStyle w:val="Overskrift2"/>
      </w:pPr>
      <w:bookmarkStart w:id="6" w:name="_Toc97718881"/>
      <w:r>
        <w:t>Beregning av MU</w:t>
      </w:r>
      <w:bookmarkEnd w:id="6"/>
    </w:p>
    <w:p w:rsidR="00B44855" w:rsidRPr="008F175C" w:rsidRDefault="00B44855" w:rsidP="00B44855">
      <w:pPr>
        <w:pStyle w:val="Listeavsnitt"/>
        <w:numPr>
          <w:ilvl w:val="0"/>
          <w:numId w:val="35"/>
        </w:numPr>
      </w:pPr>
      <w:r>
        <w:t xml:space="preserve">Gå til «Home» og velg oppgaven «Beregning av MU» for å åpne arbeidsområdet «Plan Parameters». </w:t>
      </w:r>
      <w:proofErr w:type="spellStart"/>
      <w:r>
        <w:t>Beregn</w:t>
      </w:r>
      <w:proofErr w:type="spellEnd"/>
      <w:r>
        <w:t xml:space="preserve"> antall MU for valgt </w:t>
      </w:r>
      <w:proofErr w:type="spellStart"/>
      <w:r>
        <w:t>feltstørrelse</w:t>
      </w:r>
      <w:proofErr w:type="spellEnd"/>
      <w:r>
        <w:t xml:space="preserve"> og energi ved å bruke tabell (</w:t>
      </w:r>
      <w:proofErr w:type="spellStart"/>
      <w:r>
        <w:t>Varian</w:t>
      </w:r>
      <w:proofErr w:type="spellEnd"/>
      <w:r>
        <w:t xml:space="preserve"> True Beam) eller MU-kalkulator (</w:t>
      </w:r>
      <w:proofErr w:type="spellStart"/>
      <w:r>
        <w:t>Elekta</w:t>
      </w:r>
      <w:proofErr w:type="spellEnd"/>
      <w:r>
        <w:t>).</w:t>
      </w:r>
    </w:p>
    <w:p w:rsidR="00B44855" w:rsidRDefault="00B44855" w:rsidP="00B44855">
      <w:pPr>
        <w:pStyle w:val="Overskrift2"/>
      </w:pPr>
      <w:bookmarkStart w:id="7" w:name="_Toc97718882"/>
      <w:r>
        <w:t>Plan parameters</w:t>
      </w:r>
      <w:bookmarkEnd w:id="7"/>
    </w:p>
    <w:p w:rsidR="00B44855" w:rsidRDefault="00B44855" w:rsidP="00B44855">
      <w:pPr>
        <w:pStyle w:val="Listeavsnitt"/>
        <w:numPr>
          <w:ilvl w:val="0"/>
          <w:numId w:val="32"/>
        </w:numPr>
      </w:pPr>
      <w:r>
        <w:t>For generelle direkteinnstilte elektronfelt: lag en ny plan</w:t>
      </w:r>
      <w:r w:rsidR="00046220">
        <w:t xml:space="preserve"> </w:t>
      </w:r>
      <w:r>
        <w:t xml:space="preserve">ved å </w:t>
      </w:r>
      <w:proofErr w:type="spellStart"/>
      <w:r>
        <w:t>høyreklikke</w:t>
      </w:r>
      <w:proofErr w:type="spellEnd"/>
      <w:r>
        <w:t xml:space="preserve"> på rekvisisjonen og velg «</w:t>
      </w:r>
      <w:proofErr w:type="spellStart"/>
      <w:r>
        <w:t>Create</w:t>
      </w:r>
      <w:proofErr w:type="spellEnd"/>
      <w:r>
        <w:t xml:space="preserve"> Plan». Hvis det er flere målvolum som skal behandles, velg «</w:t>
      </w:r>
      <w:proofErr w:type="spellStart"/>
      <w:r>
        <w:t>Create</w:t>
      </w:r>
      <w:proofErr w:type="spellEnd"/>
      <w:r>
        <w:t xml:space="preserve"> One Plan Per </w:t>
      </w:r>
      <w:proofErr w:type="spellStart"/>
      <w:r>
        <w:t>Prescribed</w:t>
      </w:r>
      <w:proofErr w:type="spellEnd"/>
      <w:r>
        <w:t xml:space="preserve"> Target».</w:t>
      </w:r>
    </w:p>
    <w:p w:rsidR="00B44855" w:rsidRDefault="00B44855" w:rsidP="00B44855">
      <w:pPr>
        <w:pStyle w:val="Listeavsnitt"/>
        <w:numPr>
          <w:ilvl w:val="0"/>
          <w:numId w:val="32"/>
        </w:numPr>
      </w:pPr>
      <w:r>
        <w:t xml:space="preserve">Gi ID og navn til planen som beskriver anatomisk område. For at planene skal sorteres hensiktsmessig bør planene nummereres i den rekkefølgen de skal </w:t>
      </w:r>
      <w:proofErr w:type="gramStart"/>
      <w:r>
        <w:t>behandles  ved</w:t>
      </w:r>
      <w:proofErr w:type="gramEnd"/>
      <w:r>
        <w:t xml:space="preserve"> å sette et nummer først i </w:t>
      </w:r>
      <w:proofErr w:type="spellStart"/>
      <w:r>
        <w:t>PlanID</w:t>
      </w:r>
      <w:proofErr w:type="spellEnd"/>
      <w:r>
        <w:t xml:space="preserve">. Eksempel ID: 1_HS Panne og </w:t>
      </w:r>
      <w:proofErr w:type="spellStart"/>
      <w:r>
        <w:t>Name</w:t>
      </w:r>
      <w:proofErr w:type="spellEnd"/>
      <w:r>
        <w:t>: HS Panne</w:t>
      </w:r>
    </w:p>
    <w:p w:rsidR="00B44855" w:rsidRDefault="00B44855" w:rsidP="00B44855">
      <w:pPr>
        <w:pStyle w:val="Listeavsnitt"/>
        <w:numPr>
          <w:ilvl w:val="0"/>
          <w:numId w:val="32"/>
        </w:numPr>
      </w:pPr>
      <w:r>
        <w:t>Legg til et nytt referansepunkt for dosetelling per plan. Dette navnes likt som målvolumet (eksempel: panne HS). Opprett også et volum som navnes likt som referansepunktet. Volumet skal være av typen «</w:t>
      </w:r>
      <w:proofErr w:type="spellStart"/>
      <w:r>
        <w:t>Irrad</w:t>
      </w:r>
      <w:proofErr w:type="spellEnd"/>
      <w:r>
        <w:t xml:space="preserve"> vol» og regionskode legges til i feltet «Volume </w:t>
      </w:r>
      <w:proofErr w:type="spellStart"/>
      <w:r>
        <w:t>code</w:t>
      </w:r>
      <w:proofErr w:type="spellEnd"/>
      <w:r>
        <w:t>».</w:t>
      </w:r>
    </w:p>
    <w:p w:rsidR="00B44855" w:rsidRDefault="00B44855" w:rsidP="00B44855">
      <w:pPr>
        <w:pStyle w:val="Listeavsnitt"/>
        <w:numPr>
          <w:ilvl w:val="0"/>
          <w:numId w:val="32"/>
        </w:numPr>
      </w:pPr>
      <w:r>
        <w:t>Legg inn feltdata (alle felt som må velges er oransje).</w:t>
      </w:r>
    </w:p>
    <w:p w:rsidR="00B44855" w:rsidRDefault="00B44855" w:rsidP="00B44855">
      <w:pPr>
        <w:pStyle w:val="Listeavsnitt"/>
        <w:numPr>
          <w:ilvl w:val="1"/>
          <w:numId w:val="32"/>
        </w:numPr>
      </w:pPr>
      <w:r>
        <w:t xml:space="preserve">Field ID = Fortsett i stigende rekkefølge fra siste felt i </w:t>
      </w:r>
      <w:proofErr w:type="spellStart"/>
      <w:r>
        <w:t>Mosaiq</w:t>
      </w:r>
      <w:proofErr w:type="spellEnd"/>
      <w:r>
        <w:t xml:space="preserve"> eller </w:t>
      </w:r>
      <w:proofErr w:type="spellStart"/>
      <w:r>
        <w:t>Aria</w:t>
      </w:r>
      <w:proofErr w:type="spellEnd"/>
      <w:r>
        <w:t xml:space="preserve">. </w:t>
      </w:r>
    </w:p>
    <w:p w:rsidR="00B44855" w:rsidRDefault="00B44855" w:rsidP="00B44855">
      <w:pPr>
        <w:pStyle w:val="Listeavsnitt"/>
        <w:numPr>
          <w:ilvl w:val="1"/>
          <w:numId w:val="32"/>
        </w:numPr>
      </w:pPr>
      <w:proofErr w:type="spellStart"/>
      <w:r>
        <w:t>Technique</w:t>
      </w:r>
      <w:proofErr w:type="spellEnd"/>
      <w:r>
        <w:t xml:space="preserve"> = </w:t>
      </w:r>
      <w:proofErr w:type="spellStart"/>
      <w:r>
        <w:t>Static</w:t>
      </w:r>
      <w:proofErr w:type="spellEnd"/>
    </w:p>
    <w:p w:rsidR="00B44855" w:rsidRDefault="00B44855" w:rsidP="00B44855">
      <w:pPr>
        <w:pStyle w:val="Listeavsnitt"/>
        <w:numPr>
          <w:ilvl w:val="1"/>
          <w:numId w:val="32"/>
        </w:numPr>
      </w:pPr>
      <w:r>
        <w:t>Energy = aktuell elektronenergi i planen</w:t>
      </w:r>
    </w:p>
    <w:p w:rsidR="00B44855" w:rsidRDefault="00B44855" w:rsidP="00B44855">
      <w:pPr>
        <w:pStyle w:val="Listeavsnitt"/>
        <w:numPr>
          <w:ilvl w:val="1"/>
          <w:numId w:val="32"/>
        </w:numPr>
      </w:pPr>
      <w:r>
        <w:t>Doserate = 600 MU/min</w:t>
      </w:r>
    </w:p>
    <w:p w:rsidR="00B44855" w:rsidRDefault="00B44855" w:rsidP="00B44855">
      <w:pPr>
        <w:pStyle w:val="Listeavsnitt"/>
        <w:numPr>
          <w:ilvl w:val="1"/>
          <w:numId w:val="32"/>
        </w:numPr>
      </w:pPr>
      <w:r>
        <w:t>MU = aktuell MU regnet ut fra kalkulator eller doseringstabell</w:t>
      </w:r>
    </w:p>
    <w:p w:rsidR="00B44855" w:rsidRDefault="00B44855" w:rsidP="00B44855">
      <w:pPr>
        <w:pStyle w:val="Listeavsnitt"/>
        <w:numPr>
          <w:ilvl w:val="1"/>
          <w:numId w:val="32"/>
        </w:numPr>
      </w:pPr>
      <w:r>
        <w:t>Dose = rekvirert dose for planen</w:t>
      </w:r>
    </w:p>
    <w:p w:rsidR="00B44855" w:rsidRPr="00EC5F62" w:rsidRDefault="00B44855" w:rsidP="00B44855">
      <w:pPr>
        <w:pStyle w:val="Listeavsnitt"/>
        <w:numPr>
          <w:ilvl w:val="1"/>
          <w:numId w:val="32"/>
        </w:numPr>
        <w:rPr>
          <w:lang w:val="en-US"/>
        </w:rPr>
      </w:pPr>
      <w:proofErr w:type="spellStart"/>
      <w:r w:rsidRPr="00EC5F62">
        <w:rPr>
          <w:lang w:val="en-US"/>
        </w:rPr>
        <w:t>Tol</w:t>
      </w:r>
      <w:proofErr w:type="spellEnd"/>
      <w:r w:rsidRPr="00EC5F62">
        <w:rPr>
          <w:lang w:val="en-US"/>
        </w:rPr>
        <w:t xml:space="preserve">. </w:t>
      </w:r>
      <w:proofErr w:type="gramStart"/>
      <w:r w:rsidRPr="00EC5F62">
        <w:rPr>
          <w:lang w:val="en-US"/>
        </w:rPr>
        <w:t>table</w:t>
      </w:r>
      <w:proofErr w:type="gramEnd"/>
      <w:r w:rsidRPr="00EC5F62">
        <w:rPr>
          <w:lang w:val="en-US"/>
        </w:rPr>
        <w:t xml:space="preserve"> = RAD dir. 1. </w:t>
      </w:r>
      <w:proofErr w:type="spellStart"/>
      <w:r w:rsidRPr="00EC5F62">
        <w:rPr>
          <w:lang w:val="en-US"/>
        </w:rPr>
        <w:t>fx</w:t>
      </w:r>
      <w:proofErr w:type="spellEnd"/>
    </w:p>
    <w:p w:rsidR="00B44855" w:rsidRDefault="00B44855" w:rsidP="00B44855">
      <w:pPr>
        <w:pStyle w:val="Listeavsnitt"/>
        <w:numPr>
          <w:ilvl w:val="1"/>
          <w:numId w:val="32"/>
        </w:numPr>
      </w:pPr>
      <w:proofErr w:type="spellStart"/>
      <w:r>
        <w:t>Planned</w:t>
      </w:r>
      <w:proofErr w:type="spellEnd"/>
      <w:r>
        <w:t xml:space="preserve"> SSD = planlagt SSD, normalt 100 cm</w:t>
      </w:r>
    </w:p>
    <w:p w:rsidR="00B44855" w:rsidRDefault="00B44855" w:rsidP="00B44855">
      <w:pPr>
        <w:pStyle w:val="Listeavsnitt"/>
        <w:numPr>
          <w:ilvl w:val="1"/>
          <w:numId w:val="32"/>
        </w:numPr>
      </w:pPr>
      <w:proofErr w:type="spellStart"/>
      <w:r>
        <w:t>Gantry</w:t>
      </w:r>
      <w:proofErr w:type="spellEnd"/>
      <w:r>
        <w:t xml:space="preserve"> </w:t>
      </w:r>
      <w:proofErr w:type="spellStart"/>
      <w:r>
        <w:t>Rtn</w:t>
      </w:r>
      <w:proofErr w:type="spellEnd"/>
      <w:r>
        <w:t xml:space="preserve"> = 0</w:t>
      </w:r>
    </w:p>
    <w:p w:rsidR="00B44855" w:rsidRDefault="00B44855" w:rsidP="00B44855">
      <w:pPr>
        <w:pStyle w:val="Listeavsnitt"/>
        <w:numPr>
          <w:ilvl w:val="1"/>
          <w:numId w:val="32"/>
        </w:numPr>
      </w:pPr>
      <w:r>
        <w:lastRenderedPageBreak/>
        <w:t xml:space="preserve">Coll </w:t>
      </w:r>
      <w:proofErr w:type="spellStart"/>
      <w:r>
        <w:t>Rtn</w:t>
      </w:r>
      <w:proofErr w:type="spellEnd"/>
      <w:r>
        <w:t xml:space="preserve"> = 0</w:t>
      </w:r>
    </w:p>
    <w:p w:rsidR="00B44855" w:rsidRDefault="00B44855" w:rsidP="00B44855">
      <w:pPr>
        <w:pStyle w:val="Listeavsnitt"/>
        <w:numPr>
          <w:ilvl w:val="1"/>
          <w:numId w:val="32"/>
        </w:numPr>
        <w:rPr>
          <w:lang w:val="en-US"/>
        </w:rPr>
      </w:pPr>
      <w:r w:rsidRPr="007610D4">
        <w:rPr>
          <w:lang w:val="en-US"/>
        </w:rPr>
        <w:t xml:space="preserve">Accessory Mount = </w:t>
      </w:r>
      <w:proofErr w:type="spellStart"/>
      <w:r w:rsidRPr="007610D4">
        <w:rPr>
          <w:lang w:val="en-US"/>
        </w:rPr>
        <w:t>aktuell</w:t>
      </w:r>
      <w:proofErr w:type="spellEnd"/>
      <w:r w:rsidRPr="007610D4">
        <w:rPr>
          <w:lang w:val="en-US"/>
        </w:rPr>
        <w:t xml:space="preserve"> </w:t>
      </w:r>
      <w:proofErr w:type="spellStart"/>
      <w:r w:rsidRPr="007610D4">
        <w:rPr>
          <w:lang w:val="en-US"/>
        </w:rPr>
        <w:t>tubus</w:t>
      </w:r>
      <w:proofErr w:type="spellEnd"/>
      <w:r w:rsidRPr="007610D4">
        <w:rPr>
          <w:lang w:val="en-US"/>
        </w:rPr>
        <w:t xml:space="preserve"> (A06 = 6x6, A10 = 10x10 </w:t>
      </w:r>
      <w:proofErr w:type="spellStart"/>
      <w:r w:rsidRPr="007610D4">
        <w:rPr>
          <w:lang w:val="en-US"/>
        </w:rPr>
        <w:t>osv</w:t>
      </w:r>
      <w:proofErr w:type="spellEnd"/>
      <w:r w:rsidRPr="007610D4">
        <w:rPr>
          <w:lang w:val="en-US"/>
        </w:rPr>
        <w:t>…)</w:t>
      </w:r>
    </w:p>
    <w:p w:rsidR="00B44855" w:rsidRDefault="00B44855" w:rsidP="00B44855">
      <w:pPr>
        <w:pStyle w:val="Listeavsnitt"/>
        <w:numPr>
          <w:ilvl w:val="1"/>
          <w:numId w:val="32"/>
        </w:numPr>
        <w:rPr>
          <w:lang w:val="en-US"/>
        </w:rPr>
      </w:pPr>
      <w:proofErr w:type="spellStart"/>
      <w:r>
        <w:rPr>
          <w:lang w:val="en-US"/>
        </w:rPr>
        <w:t>ElectronAperture</w:t>
      </w:r>
      <w:proofErr w:type="spellEnd"/>
      <w:r>
        <w:rPr>
          <w:lang w:val="en-US"/>
        </w:rPr>
        <w:t xml:space="preserve"> = </w:t>
      </w:r>
      <w:proofErr w:type="spellStart"/>
      <w:r>
        <w:rPr>
          <w:lang w:val="en-US"/>
        </w:rPr>
        <w:t>CustomFFDA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eller</w:t>
      </w:r>
      <w:proofErr w:type="spellEnd"/>
      <w:r>
        <w:rPr>
          <w:lang w:val="en-US"/>
        </w:rPr>
        <w:t xml:space="preserve"> CustomFFDA6 </w:t>
      </w:r>
      <w:proofErr w:type="spellStart"/>
      <w:r>
        <w:rPr>
          <w:lang w:val="en-US"/>
        </w:rPr>
        <w:t>hvis</w:t>
      </w:r>
      <w:proofErr w:type="spellEnd"/>
      <w:r>
        <w:rPr>
          <w:lang w:val="en-US"/>
        </w:rPr>
        <w:t xml:space="preserve"> 6x6 </w:t>
      </w:r>
      <w:proofErr w:type="spellStart"/>
      <w:r>
        <w:rPr>
          <w:lang w:val="en-US"/>
        </w:rPr>
        <w:t>tubusen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brukes</w:t>
      </w:r>
      <w:proofErr w:type="spellEnd"/>
      <w:r>
        <w:rPr>
          <w:lang w:val="en-US"/>
        </w:rPr>
        <w:t>.</w:t>
      </w:r>
    </w:p>
    <w:p w:rsidR="00B44855" w:rsidRDefault="00B44855" w:rsidP="00B44855">
      <w:pPr>
        <w:pStyle w:val="Listeavsnitt"/>
        <w:numPr>
          <w:ilvl w:val="1"/>
          <w:numId w:val="32"/>
        </w:numPr>
      </w:pPr>
      <w:proofErr w:type="spellStart"/>
      <w:r w:rsidRPr="005A14B4">
        <w:t>Couch</w:t>
      </w:r>
      <w:proofErr w:type="spellEnd"/>
      <w:r w:rsidRPr="005A14B4">
        <w:t xml:space="preserve"> </w:t>
      </w:r>
      <w:proofErr w:type="spellStart"/>
      <w:r w:rsidRPr="005A14B4">
        <w:t>Rtn</w:t>
      </w:r>
      <w:proofErr w:type="spellEnd"/>
      <w:r w:rsidRPr="005A14B4">
        <w:t xml:space="preserve"> = 0</w:t>
      </w:r>
    </w:p>
    <w:p w:rsidR="00B44855" w:rsidRDefault="00B44855" w:rsidP="00B44855">
      <w:pPr>
        <w:pStyle w:val="Listeavsnitt"/>
        <w:numPr>
          <w:ilvl w:val="0"/>
          <w:numId w:val="32"/>
        </w:numPr>
      </w:pPr>
      <w:r>
        <w:t xml:space="preserve">Når planen er klar, setter stråleterapeut planen til «Planning </w:t>
      </w:r>
      <w:proofErr w:type="spellStart"/>
      <w:r>
        <w:t>Approved</w:t>
      </w:r>
      <w:proofErr w:type="spellEnd"/>
      <w:r>
        <w:t>». Dette er stråleterapeuten sin signatur.</w:t>
      </w:r>
    </w:p>
    <w:p w:rsidR="00B44855" w:rsidRDefault="00B44855" w:rsidP="00B44855">
      <w:pPr>
        <w:pStyle w:val="Overskrift2"/>
      </w:pPr>
      <w:bookmarkStart w:id="8" w:name="_Toc97718883"/>
      <w:proofErr w:type="spellStart"/>
      <w:r>
        <w:t>Treatment</w:t>
      </w:r>
      <w:proofErr w:type="spellEnd"/>
      <w:r>
        <w:t xml:space="preserve"> </w:t>
      </w:r>
      <w:proofErr w:type="spellStart"/>
      <w:r>
        <w:t>Preparation</w:t>
      </w:r>
      <w:bookmarkEnd w:id="8"/>
      <w:proofErr w:type="spellEnd"/>
    </w:p>
    <w:p w:rsidR="00B44855" w:rsidRDefault="00B44855" w:rsidP="00B44855">
      <w:pPr>
        <w:pStyle w:val="Listeavsnitt"/>
        <w:numPr>
          <w:ilvl w:val="0"/>
          <w:numId w:val="33"/>
        </w:numPr>
      </w:pPr>
      <w:r>
        <w:t xml:space="preserve">Skriv inn koden til innsatsen. Dette skrives inn ved siden av «Electron </w:t>
      </w:r>
      <w:proofErr w:type="spellStart"/>
      <w:r>
        <w:t>Aperture</w:t>
      </w:r>
      <w:proofErr w:type="spellEnd"/>
      <w:r>
        <w:t>»</w:t>
      </w:r>
    </w:p>
    <w:p w:rsidR="00B44855" w:rsidRDefault="00B44855" w:rsidP="00B44855">
      <w:pPr>
        <w:pStyle w:val="Listeavsnitt"/>
        <w:numPr>
          <w:ilvl w:val="0"/>
          <w:numId w:val="33"/>
        </w:numPr>
      </w:pPr>
      <w:r>
        <w:t>L</w:t>
      </w:r>
      <w:r w:rsidRPr="002A3A44">
        <w:t xml:space="preserve">egg </w:t>
      </w:r>
      <w:r>
        <w:t xml:space="preserve">inn fikseringsinformasjonen i Set-up Note, samt at det er en direkteinnstiling. </w:t>
      </w:r>
    </w:p>
    <w:p w:rsidR="00B44855" w:rsidRDefault="00B44855" w:rsidP="00B44855">
      <w:pPr>
        <w:pStyle w:val="Listeavsnitt"/>
        <w:numPr>
          <w:ilvl w:val="0"/>
          <w:numId w:val="33"/>
        </w:numPr>
      </w:pPr>
      <w:r>
        <w:t>Legg inn foto av fiksering og foto av felttegningen, samt ansiktsfoto.</w:t>
      </w:r>
    </w:p>
    <w:p w:rsidR="00B44855" w:rsidRDefault="00B44855" w:rsidP="00B44855">
      <w:pPr>
        <w:pStyle w:val="Overskrift2"/>
      </w:pPr>
      <w:bookmarkStart w:id="9" w:name="_Toc97718884"/>
      <w:r>
        <w:t xml:space="preserve">Plan </w:t>
      </w:r>
      <w:proofErr w:type="spellStart"/>
      <w:r>
        <w:t>Scheduling</w:t>
      </w:r>
      <w:bookmarkEnd w:id="9"/>
      <w:proofErr w:type="spellEnd"/>
    </w:p>
    <w:p w:rsidR="00B44855" w:rsidRDefault="00B44855" w:rsidP="00B44855">
      <w:pPr>
        <w:pStyle w:val="Listeavsnitt"/>
        <w:numPr>
          <w:ilvl w:val="0"/>
          <w:numId w:val="33"/>
        </w:numPr>
      </w:pPr>
      <w:proofErr w:type="spellStart"/>
      <w:r>
        <w:t>Schedulér</w:t>
      </w:r>
      <w:proofErr w:type="spellEnd"/>
      <w:r>
        <w:t xml:space="preserve"> behandlingene ved å klikke på «</w:t>
      </w:r>
      <w:proofErr w:type="spellStart"/>
      <w:r>
        <w:t>Schedule</w:t>
      </w:r>
      <w:proofErr w:type="spellEnd"/>
      <w:r>
        <w:t>».</w:t>
      </w:r>
      <w:r w:rsidRPr="0020317A">
        <w:t xml:space="preserve"> </w:t>
      </w:r>
    </w:p>
    <w:p w:rsidR="00B44855" w:rsidRDefault="00B44855" w:rsidP="00B44855">
      <w:pPr>
        <w:pStyle w:val="Listeavsnitt"/>
        <w:numPr>
          <w:ilvl w:val="0"/>
          <w:numId w:val="36"/>
        </w:numPr>
      </w:pPr>
      <w:r>
        <w:t>Når fysiker har kontrollert planen skal hen sette planen til «</w:t>
      </w:r>
      <w:proofErr w:type="spellStart"/>
      <w:r w:rsidRPr="0020317A">
        <w:rPr>
          <w:i/>
        </w:rPr>
        <w:t>Treatment</w:t>
      </w:r>
      <w:proofErr w:type="spellEnd"/>
      <w:r w:rsidRPr="0020317A">
        <w:rPr>
          <w:i/>
        </w:rPr>
        <w:t xml:space="preserve"> </w:t>
      </w:r>
      <w:proofErr w:type="spellStart"/>
      <w:r w:rsidRPr="0020317A">
        <w:rPr>
          <w:i/>
        </w:rPr>
        <w:t>approved</w:t>
      </w:r>
      <w:proofErr w:type="spellEnd"/>
      <w:r w:rsidRPr="0020317A">
        <w:rPr>
          <w:i/>
        </w:rPr>
        <w:t>»</w:t>
      </w:r>
      <w:r>
        <w:t>. Dette er fysiker sin signatur</w:t>
      </w:r>
    </w:p>
    <w:p w:rsidR="00B44855" w:rsidRDefault="00B44855" w:rsidP="00B44855">
      <w:pPr>
        <w:pStyle w:val="Overskrift2"/>
      </w:pPr>
      <w:bookmarkStart w:id="10" w:name="_Toc97718885"/>
      <w:proofErr w:type="spellStart"/>
      <w:r>
        <w:t>Patient</w:t>
      </w:r>
      <w:proofErr w:type="spellEnd"/>
      <w:r>
        <w:t xml:space="preserve"> Alert ved bolus</w:t>
      </w:r>
      <w:bookmarkEnd w:id="10"/>
    </w:p>
    <w:p w:rsidR="00B44855" w:rsidRDefault="00B44855" w:rsidP="00B44855">
      <w:pPr>
        <w:pStyle w:val="Listeavsnitt"/>
        <w:numPr>
          <w:ilvl w:val="0"/>
          <w:numId w:val="36"/>
        </w:numPr>
      </w:pPr>
      <w:r>
        <w:t>Hvis pasienten skal behandles med bolus: gå inn i «</w:t>
      </w:r>
      <w:proofErr w:type="spellStart"/>
      <w:r>
        <w:t>Encounter</w:t>
      </w:r>
      <w:proofErr w:type="spellEnd"/>
      <w:r>
        <w:t>»-modulen og legg inn en «</w:t>
      </w:r>
      <w:proofErr w:type="spellStart"/>
      <w:r>
        <w:t>Patient</w:t>
      </w:r>
      <w:proofErr w:type="spellEnd"/>
      <w:r>
        <w:t xml:space="preserve"> Alert». Skriv inn </w:t>
      </w:r>
      <w:proofErr w:type="spellStart"/>
      <w:r>
        <w:t>bolustykkelse</w:t>
      </w:r>
      <w:proofErr w:type="spellEnd"/>
      <w:r>
        <w:t xml:space="preserve"> og plannavn.</w:t>
      </w:r>
    </w:p>
    <w:p w:rsidR="00B44855" w:rsidRDefault="00B44855" w:rsidP="00B44855">
      <w:pPr>
        <w:pStyle w:val="Overskrift2"/>
      </w:pPr>
      <w:bookmarkStart w:id="11" w:name="_Toc97718886"/>
      <w:r>
        <w:t>Sende planen til fysiker</w:t>
      </w:r>
      <w:bookmarkEnd w:id="11"/>
    </w:p>
    <w:p w:rsidR="00B44855" w:rsidRDefault="00B44855" w:rsidP="00B44855">
      <w:pPr>
        <w:pStyle w:val="Listeavsnitt"/>
        <w:numPr>
          <w:ilvl w:val="0"/>
          <w:numId w:val="36"/>
        </w:numPr>
      </w:pPr>
      <w:r>
        <w:t xml:space="preserve">Trykk på det lille arket ved siden av «Done»-knappen og skriv inn informasjon fra utregningen av MU (for </w:t>
      </w:r>
      <w:proofErr w:type="spellStart"/>
      <w:r>
        <w:t>Varian</w:t>
      </w:r>
      <w:proofErr w:type="spellEnd"/>
      <w:r>
        <w:t xml:space="preserve">: Antall MU/Gy) og diodeforventningsverdi.  </w:t>
      </w:r>
    </w:p>
    <w:p w:rsidR="00B44855" w:rsidRPr="00253723" w:rsidRDefault="00B44855" w:rsidP="00B44855">
      <w:pPr>
        <w:pStyle w:val="Listeavsnitt"/>
        <w:numPr>
          <w:ilvl w:val="0"/>
          <w:numId w:val="36"/>
        </w:numPr>
      </w:pPr>
      <w:r>
        <w:t xml:space="preserve">Trykk «Done» – planen er nå til sjekk hos fysiker! Når «Done» trykkes opprettes samtidig en forhåndsbestemt planleggingskode (WEGX). Dette skjer helt av seg selv. </w:t>
      </w:r>
    </w:p>
    <w:p w:rsidR="00B44855" w:rsidRDefault="00B44855" w:rsidP="00B44855">
      <w:pPr>
        <w:pStyle w:val="Listeavsnitt"/>
      </w:pPr>
    </w:p>
    <w:p w:rsidR="00B44855" w:rsidRDefault="00B44855" w:rsidP="00B4485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B44855" w:rsidRPr="00E46DA7" w:rsidRDefault="00B44855" w:rsidP="00B44855">
      <w:pPr>
        <w:pStyle w:val="Overskrift1"/>
      </w:pPr>
      <w:bookmarkStart w:id="12" w:name="_Toc97718887"/>
      <w:r>
        <w:lastRenderedPageBreak/>
        <w:t>Detaljert og illustrert versjon</w:t>
      </w:r>
      <w:bookmarkEnd w:id="12"/>
    </w:p>
    <w:p w:rsidR="00B44855" w:rsidRDefault="00B44855" w:rsidP="00B44855">
      <w:pPr>
        <w:pStyle w:val="Overskrift2"/>
      </w:pPr>
      <w:bookmarkStart w:id="13" w:name="_Toc97718888"/>
      <w:r>
        <w:t>Home</w:t>
      </w:r>
      <w:bookmarkEnd w:id="13"/>
    </w:p>
    <w:p w:rsidR="00B44855" w:rsidRDefault="00B44855" w:rsidP="00B44855">
      <w:r w:rsidRPr="00BF151F">
        <w:t xml:space="preserve">Klikk på pasientens navn i tasken «Elektroner uten CT» for å åpne arbeidsrommet </w:t>
      </w:r>
      <w:proofErr w:type="spellStart"/>
      <w:r w:rsidRPr="00BF151F">
        <w:rPr>
          <w:i/>
        </w:rPr>
        <w:t>Encounter</w:t>
      </w:r>
      <w:proofErr w:type="spellEnd"/>
      <w:r w:rsidRPr="00BF151F">
        <w:t>.</w:t>
      </w:r>
      <w:r>
        <w:t>.</w:t>
      </w:r>
    </w:p>
    <w:p w:rsidR="00B44855" w:rsidRPr="00E64B05" w:rsidRDefault="00B44855" w:rsidP="00B44855">
      <w:r>
        <w:rPr>
          <w:noProof/>
        </w:rPr>
        <w:drawing>
          <wp:inline distT="0" distB="0" distL="0" distR="0" wp14:anchorId="206A03F3" wp14:editId="1E2631E8">
            <wp:extent cx="5760720" cy="301939"/>
            <wp:effectExtent l="0" t="0" r="0" b="317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855" w:rsidRDefault="00B44855" w:rsidP="00B44855">
      <w:pPr>
        <w:pStyle w:val="Overskrift2"/>
      </w:pPr>
      <w:bookmarkStart w:id="14" w:name="_Toc97718889"/>
      <w:proofErr w:type="spellStart"/>
      <w:r>
        <w:t>Encounter</w:t>
      </w:r>
      <w:proofErr w:type="spellEnd"/>
      <w:r>
        <w:t xml:space="preserve"> – oversikt over pasientens behandling</w:t>
      </w:r>
      <w:bookmarkEnd w:id="14"/>
    </w:p>
    <w:p w:rsidR="00B44855" w:rsidRPr="004B6297" w:rsidRDefault="00B44855" w:rsidP="00B44855">
      <w:r>
        <w:t xml:space="preserve">I </w:t>
      </w:r>
      <w:proofErr w:type="spellStart"/>
      <w:r>
        <w:rPr>
          <w:i/>
        </w:rPr>
        <w:t>Encounters</w:t>
      </w:r>
      <w:proofErr w:type="spellEnd"/>
      <w:r>
        <w:t xml:space="preserve"> opprettes automatisk en ny </w:t>
      </w:r>
      <w:proofErr w:type="spellStart"/>
      <w:r>
        <w:rPr>
          <w:i/>
        </w:rPr>
        <w:t>Encounter</w:t>
      </w:r>
      <w:proofErr w:type="spellEnd"/>
      <w:r>
        <w:t xml:space="preserve"> i venstre kolonne. Velg type «RAD Planleggingsavsnitt» for å vise informasjon som er relevant for fikseringspersonalet. </w:t>
      </w:r>
      <w:proofErr w:type="spellStart"/>
      <w:r>
        <w:rPr>
          <w:i/>
        </w:rPr>
        <w:t>Encounter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Items</w:t>
      </w:r>
      <w:proofErr w:type="spellEnd"/>
      <w:r>
        <w:t xml:space="preserve"> for planleggingsavsnitt er samlet i fire grupper. Gjør deg kjent med pasienten ved å orientere deg igjennom disse. 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1"/>
        <w:gridCol w:w="4686"/>
      </w:tblGrid>
      <w:tr w:rsidR="00B44855" w:rsidTr="001B65F3">
        <w:tc>
          <w:tcPr>
            <w:tcW w:w="4602" w:type="dxa"/>
          </w:tcPr>
          <w:p w:rsidR="00B44855" w:rsidRDefault="00B44855" w:rsidP="001B65F3">
            <w:pPr>
              <w:keepNext/>
            </w:pPr>
            <w:r>
              <w:rPr>
                <w:noProof/>
              </w:rPr>
              <w:drawing>
                <wp:inline distT="0" distB="0" distL="0" distR="0" wp14:anchorId="317F0F65" wp14:editId="727E58F9">
                  <wp:extent cx="2515542" cy="2015175"/>
                  <wp:effectExtent l="0" t="0" r="0" b="4445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65" cy="2020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4855" w:rsidRPr="00401816" w:rsidRDefault="00B44855" w:rsidP="001B65F3">
            <w:pPr>
              <w:pStyle w:val="Bildetekst"/>
              <w:rPr>
                <w:b w:val="0"/>
              </w:rPr>
            </w:pPr>
            <w:r>
              <w:t xml:space="preserve">Figur </w:t>
            </w:r>
            <w:fldSimple w:instr=" SEQ Figur \* ARABIC ">
              <w:r w:rsidR="00732AE6">
                <w:rPr>
                  <w:noProof/>
                </w:rPr>
                <w:t>1</w:t>
              </w:r>
            </w:fldSimple>
            <w:r>
              <w:t xml:space="preserve">: </w:t>
            </w:r>
            <w:r>
              <w:rPr>
                <w:b w:val="0"/>
              </w:rPr>
              <w:t xml:space="preserve">Velg </w:t>
            </w:r>
            <w:proofErr w:type="spellStart"/>
            <w:r>
              <w:rPr>
                <w:b w:val="0"/>
                <w:i/>
              </w:rPr>
              <w:t>Encounter</w:t>
            </w:r>
            <w:proofErr w:type="spellEnd"/>
            <w:r>
              <w:rPr>
                <w:b w:val="0"/>
                <w:i/>
              </w:rPr>
              <w:t xml:space="preserve"> Type</w:t>
            </w:r>
            <w:r>
              <w:rPr>
                <w:b w:val="0"/>
              </w:rPr>
              <w:t xml:space="preserve"> = «RAD Planleggingsavsnitt»…</w:t>
            </w:r>
          </w:p>
        </w:tc>
        <w:tc>
          <w:tcPr>
            <w:tcW w:w="4686" w:type="dxa"/>
          </w:tcPr>
          <w:p w:rsidR="00B44855" w:rsidRDefault="00B44855" w:rsidP="001B65F3">
            <w:pPr>
              <w:keepNext/>
            </w:pPr>
            <w:r>
              <w:rPr>
                <w:noProof/>
              </w:rPr>
              <w:drawing>
                <wp:inline distT="0" distB="0" distL="0" distR="0" wp14:anchorId="46283C2B" wp14:editId="1099246D">
                  <wp:extent cx="2830078" cy="5032112"/>
                  <wp:effectExtent l="0" t="0" r="8890" b="0"/>
                  <wp:docPr id="9" name="Bil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105" cy="5033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4855" w:rsidRPr="00401816" w:rsidRDefault="00B44855" w:rsidP="001B65F3">
            <w:pPr>
              <w:pStyle w:val="Bildetekst"/>
              <w:rPr>
                <w:b w:val="0"/>
              </w:rPr>
            </w:pPr>
            <w:r>
              <w:t xml:space="preserve">Figur </w:t>
            </w:r>
            <w:fldSimple w:instr=" SEQ Figur \* ARABIC ">
              <w:r w:rsidR="00732AE6">
                <w:rPr>
                  <w:noProof/>
                </w:rPr>
                <w:t>2</w:t>
              </w:r>
            </w:fldSimple>
            <w:r>
              <w:t xml:space="preserve">: </w:t>
            </w:r>
            <w:proofErr w:type="gramStart"/>
            <w:r>
              <w:rPr>
                <w:b w:val="0"/>
              </w:rPr>
              <w:t>…og</w:t>
            </w:r>
            <w:proofErr w:type="gramEnd"/>
            <w:r>
              <w:rPr>
                <w:b w:val="0"/>
              </w:rPr>
              <w:t xml:space="preserve"> disse </w:t>
            </w:r>
            <w:proofErr w:type="spellStart"/>
            <w:r>
              <w:rPr>
                <w:b w:val="0"/>
                <w:i/>
              </w:rPr>
              <w:t>Encounter</w:t>
            </w:r>
            <w:proofErr w:type="spellEnd"/>
            <w:r>
              <w:rPr>
                <w:b w:val="0"/>
                <w:i/>
              </w:rPr>
              <w:t xml:space="preserve"> </w:t>
            </w:r>
            <w:proofErr w:type="spellStart"/>
            <w:r>
              <w:rPr>
                <w:b w:val="0"/>
                <w:i/>
              </w:rPr>
              <w:t>Items</w:t>
            </w:r>
            <w:proofErr w:type="spellEnd"/>
            <w:r>
              <w:rPr>
                <w:b w:val="0"/>
                <w:i/>
              </w:rPr>
              <w:t xml:space="preserve"> </w:t>
            </w:r>
            <w:r w:rsidR="00584639">
              <w:rPr>
                <w:b w:val="0"/>
              </w:rPr>
              <w:t>vil vises</w:t>
            </w:r>
          </w:p>
        </w:tc>
      </w:tr>
    </w:tbl>
    <w:p w:rsidR="00B44855" w:rsidRDefault="00B44855" w:rsidP="00B44855">
      <w:pPr>
        <w:pStyle w:val="Overskrift2"/>
      </w:pPr>
      <w:bookmarkStart w:id="15" w:name="_Toc97718890"/>
      <w:r>
        <w:t>Rekvisisjon</w:t>
      </w:r>
      <w:bookmarkEnd w:id="15"/>
    </w:p>
    <w:p w:rsidR="00B44855" w:rsidRDefault="00B44855" w:rsidP="00B44855">
      <w:r>
        <w:t xml:space="preserve">Når alle strålefeltene på pasienten er stilt inn fyller legen inn informasjon om dyp, </w:t>
      </w:r>
      <w:proofErr w:type="spellStart"/>
      <w:r>
        <w:t>feltstørrelse</w:t>
      </w:r>
      <w:proofErr w:type="spellEnd"/>
      <w:r>
        <w:t xml:space="preserve"> og ev. bolus under Notes i rekvisisjonen. Hvis det er flere felt er det viktig å knytte denne informasjonen til korrekt volum. Når rekvisisjonen er ferdig utfylt settes den til «</w:t>
      </w:r>
      <w:proofErr w:type="spellStart"/>
      <w:r>
        <w:t>Approved</w:t>
      </w:r>
      <w:proofErr w:type="spellEnd"/>
      <w:r>
        <w:t>». Dette gjelder som legens signatur.</w:t>
      </w:r>
    </w:p>
    <w:p w:rsidR="00B44855" w:rsidRDefault="00B44855" w:rsidP="00B44855">
      <w:pPr>
        <w:keepNext/>
      </w:pPr>
      <w:r>
        <w:rPr>
          <w:noProof/>
        </w:rPr>
        <w:lastRenderedPageBreak/>
        <w:drawing>
          <wp:inline distT="0" distB="0" distL="0" distR="0" wp14:anchorId="4F573FBA" wp14:editId="6134AA6B">
            <wp:extent cx="5076701" cy="3564076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8438"/>
                    <a:stretch/>
                  </pic:blipFill>
                  <pic:spPr bwMode="auto">
                    <a:xfrm>
                      <a:off x="0" y="0"/>
                      <a:ext cx="5076701" cy="3564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855" w:rsidRDefault="00B44855" w:rsidP="00B44855">
      <w:pPr>
        <w:pStyle w:val="Bildetekst"/>
      </w:pPr>
      <w:r>
        <w:t xml:space="preserve">Figur </w:t>
      </w:r>
      <w:fldSimple w:instr=" SEQ Figur \* ARABIC ">
        <w:r w:rsidR="00732AE6">
          <w:rPr>
            <w:noProof/>
          </w:rPr>
          <w:t>3</w:t>
        </w:r>
      </w:fldSimple>
      <w:r>
        <w:t xml:space="preserve"> Eksempel på ferdig utfylt rekvisisjon</w:t>
      </w:r>
    </w:p>
    <w:p w:rsidR="00B44855" w:rsidRDefault="00B44855" w:rsidP="00B44855">
      <w:r>
        <w:t xml:space="preserve">Gå deretter til pasientens Care </w:t>
      </w:r>
      <w:proofErr w:type="spellStart"/>
      <w:r>
        <w:t>Path</w:t>
      </w:r>
      <w:proofErr w:type="spellEnd"/>
      <w:r>
        <w:t>. Høyreklikk på timebestillingen «Elektroner uten CT», velg «Set Appointment Status» og «</w:t>
      </w:r>
      <w:proofErr w:type="spellStart"/>
      <w:r>
        <w:t>Manually</w:t>
      </w:r>
      <w:proofErr w:type="spellEnd"/>
      <w:r>
        <w:t xml:space="preserve"> </w:t>
      </w:r>
      <w:proofErr w:type="spellStart"/>
      <w:r>
        <w:t>Completed</w:t>
      </w:r>
      <w:proofErr w:type="spellEnd"/>
      <w:r>
        <w:t xml:space="preserve">». Dette kan også gjøres i Appointment </w:t>
      </w:r>
      <w:proofErr w:type="spellStart"/>
      <w:r>
        <w:t>Scheduling</w:t>
      </w:r>
      <w:proofErr w:type="spellEnd"/>
      <w:r>
        <w:t>.</w:t>
      </w:r>
    </w:p>
    <w:p w:rsidR="00B44855" w:rsidRDefault="00B44855" w:rsidP="00B44855"/>
    <w:p w:rsidR="00B44855" w:rsidRDefault="00B44855" w:rsidP="00B44855">
      <w:pPr>
        <w:keepNext/>
      </w:pPr>
      <w:r>
        <w:rPr>
          <w:noProof/>
        </w:rPr>
        <w:drawing>
          <wp:inline distT="0" distB="0" distL="0" distR="0" wp14:anchorId="676A97E1" wp14:editId="7F518680">
            <wp:extent cx="5760720" cy="2486554"/>
            <wp:effectExtent l="0" t="0" r="0" b="9525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855" w:rsidRPr="00936A4B" w:rsidRDefault="000C5E8B" w:rsidP="00B44855">
      <w:pPr>
        <w:pStyle w:val="Bildetekst"/>
      </w:pPr>
      <w:r w:rsidRPr="00103D8C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88D91C" wp14:editId="41FDF7DD">
                <wp:simplePos x="0" y="0"/>
                <wp:positionH relativeFrom="column">
                  <wp:posOffset>3104738</wp:posOffset>
                </wp:positionH>
                <wp:positionV relativeFrom="paragraph">
                  <wp:posOffset>39370</wp:posOffset>
                </wp:positionV>
                <wp:extent cx="0" cy="389255"/>
                <wp:effectExtent l="95250" t="0" r="114300" b="48895"/>
                <wp:wrapNone/>
                <wp:docPr id="14" name="Rett pi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9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 14" o:spid="_x0000_s1026" type="#_x0000_t32" style="position:absolute;margin-left:244.45pt;margin-top:3.1pt;width:0;height:3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" strokecolor="black [3213]">
                <v:stroke endarrow="open"/>
              </v:shape>
            </w:pict>
          </mc:Fallback>
        </mc:AlternateContent>
      </w:r>
      <w:r w:rsidR="00B44855">
        <w:t xml:space="preserve">Figur </w:t>
      </w:r>
      <w:fldSimple w:instr=" SEQ Figur \* ARABIC ">
        <w:r w:rsidR="00732AE6">
          <w:rPr>
            <w:noProof/>
          </w:rPr>
          <w:t>4</w:t>
        </w:r>
      </w:fldSimple>
      <w:r w:rsidR="00B44855">
        <w:t>: Pasienten har forlatt lokalet og oppmøtet kan fullføres</w:t>
      </w:r>
    </w:p>
    <w:p w:rsidR="00B44855" w:rsidRDefault="00B44855" w:rsidP="00B44855">
      <w:pPr>
        <w:pStyle w:val="Overskrift2"/>
      </w:pPr>
    </w:p>
    <w:p w:rsidR="00B44855" w:rsidRDefault="00B44855" w:rsidP="006A0FA4">
      <w:r>
        <w:rPr>
          <w:noProof/>
        </w:rPr>
        <w:drawing>
          <wp:inline distT="0" distB="0" distL="0" distR="0" wp14:anchorId="2EF2C163" wp14:editId="31F1B50E">
            <wp:extent cx="5760720" cy="1361974"/>
            <wp:effectExtent l="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6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855" w:rsidRDefault="00B44855" w:rsidP="00B44855">
      <w:pPr>
        <w:pStyle w:val="Bildetekst"/>
      </w:pPr>
      <w:r>
        <w:t xml:space="preserve">Figur </w:t>
      </w:r>
      <w:fldSimple w:instr=" SEQ Figur \* ARABIC ">
        <w:r w:rsidR="00732AE6">
          <w:rPr>
            <w:noProof/>
          </w:rPr>
          <w:t>5</w:t>
        </w:r>
      </w:fldSimple>
      <w:r>
        <w:t xml:space="preserve"> Det er nå klart for å </w:t>
      </w:r>
      <w:r w:rsidR="00584639">
        <w:t xml:space="preserve">lage en plan i </w:t>
      </w:r>
      <w:proofErr w:type="spellStart"/>
      <w:r w:rsidR="00584639">
        <w:t>Aria</w:t>
      </w:r>
      <w:proofErr w:type="spellEnd"/>
    </w:p>
    <w:p w:rsidR="00B44855" w:rsidRPr="00103D8C" w:rsidRDefault="00B44855" w:rsidP="00B4485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103D8C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lastRenderedPageBreak/>
        <w:t>Hjem</w:t>
      </w:r>
    </w:p>
    <w:p w:rsidR="00B44855" w:rsidRDefault="00B44855" w:rsidP="00B44855">
      <w:r>
        <w:t>Gå til Home (trykk på huset oppe til venstre). Nå skal oppgaven «MU-</w:t>
      </w:r>
      <w:proofErr w:type="spellStart"/>
      <w:r>
        <w:t>beregn</w:t>
      </w:r>
      <w:proofErr w:type="spellEnd"/>
      <w:r>
        <w:t xml:space="preserve">. elektroner» </w:t>
      </w:r>
      <w:proofErr w:type="gramStart"/>
      <w:r>
        <w:t>være</w:t>
      </w:r>
      <w:proofErr w:type="gramEnd"/>
      <w:r>
        <w:t xml:space="preserve"> tilgjengelig på </w:t>
      </w:r>
      <w:proofErr w:type="gramStart"/>
      <w:r>
        <w:t>fiksering</w:t>
      </w:r>
      <w:proofErr w:type="gramEnd"/>
      <w:r>
        <w:t xml:space="preserve"> sin «tab»:</w:t>
      </w:r>
    </w:p>
    <w:p w:rsidR="000C5E8B" w:rsidRDefault="000C5E8B" w:rsidP="00B44855"/>
    <w:p w:rsidR="00B44855" w:rsidRDefault="00B44855" w:rsidP="00B44855">
      <w:pPr>
        <w:keepNext/>
      </w:pPr>
      <w:r>
        <w:rPr>
          <w:noProof/>
        </w:rPr>
        <w:drawing>
          <wp:inline distT="0" distB="0" distL="0" distR="0" wp14:anchorId="12CC0B0D" wp14:editId="38D09AEF">
            <wp:extent cx="5760720" cy="904591"/>
            <wp:effectExtent l="0" t="0" r="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855" w:rsidRDefault="00B44855" w:rsidP="00B44855">
      <w:pPr>
        <w:pStyle w:val="Bildetekst"/>
      </w:pPr>
      <w:r>
        <w:t xml:space="preserve">Figur </w:t>
      </w:r>
      <w:fldSimple w:instr=" SEQ Figur \* ARABIC ">
        <w:r w:rsidR="00732AE6">
          <w:rPr>
            <w:noProof/>
          </w:rPr>
          <w:t>6</w:t>
        </w:r>
      </w:fldSimple>
      <w:r>
        <w:t xml:space="preserve"> Oppgaven MU-</w:t>
      </w:r>
      <w:proofErr w:type="spellStart"/>
      <w:r>
        <w:t>beregn</w:t>
      </w:r>
      <w:proofErr w:type="spellEnd"/>
      <w:r>
        <w:t xml:space="preserve"> elektroner er tilgjengelig</w:t>
      </w:r>
    </w:p>
    <w:p w:rsidR="00B44855" w:rsidRPr="005C7766" w:rsidRDefault="00B44855" w:rsidP="00B44855">
      <w:r>
        <w:t>Trykk på teksten «MU-</w:t>
      </w:r>
      <w:proofErr w:type="spellStart"/>
      <w:r>
        <w:t>beregn</w:t>
      </w:r>
      <w:proofErr w:type="spellEnd"/>
      <w:r>
        <w:t>. elektroner» for å gå til arbeidsområdet Plan Parameters.</w:t>
      </w:r>
    </w:p>
    <w:p w:rsidR="00B44855" w:rsidRDefault="00B44855" w:rsidP="00B44855">
      <w:pPr>
        <w:pStyle w:val="Overskrift2"/>
      </w:pPr>
      <w:bookmarkStart w:id="16" w:name="_Toc97718891"/>
      <w:r>
        <w:t>Plan Parameters</w:t>
      </w:r>
      <w:bookmarkEnd w:id="16"/>
    </w:p>
    <w:p w:rsidR="00B44855" w:rsidRDefault="00B44855" w:rsidP="00B44855">
      <w:r>
        <w:t xml:space="preserve">Til venstre i arbeidsflaten «Plan Parameters» ser du pasientens </w:t>
      </w:r>
      <w:proofErr w:type="spellStart"/>
      <w:r>
        <w:t>course</w:t>
      </w:r>
      <w:proofErr w:type="spellEnd"/>
      <w:r>
        <w:t xml:space="preserve"> og rekvisisjon. Høyreklikk på rekvisisjonen og velg «</w:t>
      </w:r>
      <w:proofErr w:type="spellStart"/>
      <w:r>
        <w:t>Create</w:t>
      </w:r>
      <w:proofErr w:type="spellEnd"/>
      <w:r>
        <w:t xml:space="preserve"> Plan». Hvis det er flere målvolum som skal behandles; velg «</w:t>
      </w:r>
      <w:proofErr w:type="spellStart"/>
      <w:r>
        <w:t>Create</w:t>
      </w:r>
      <w:proofErr w:type="spellEnd"/>
      <w:r>
        <w:t xml:space="preserve"> One Plan Per </w:t>
      </w:r>
      <w:proofErr w:type="spellStart"/>
      <w:r>
        <w:t>Prescribed</w:t>
      </w:r>
      <w:proofErr w:type="spellEnd"/>
      <w:r>
        <w:t xml:space="preserve"> Target». I eksempelet som følger velger vi å opprette to planer. </w:t>
      </w:r>
    </w:p>
    <w:p w:rsidR="000E7B9A" w:rsidRDefault="00B44855" w:rsidP="000E7B9A">
      <w:pPr>
        <w:keepNext/>
      </w:pPr>
      <w:r>
        <w:rPr>
          <w:noProof/>
        </w:rPr>
        <w:drawing>
          <wp:inline distT="0" distB="0" distL="0" distR="0" wp14:anchorId="26C938B2" wp14:editId="1090D1EB">
            <wp:extent cx="5753100" cy="1533525"/>
            <wp:effectExtent l="0" t="0" r="0" b="9525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855" w:rsidRDefault="000E7B9A" w:rsidP="000E7B9A">
      <w:pPr>
        <w:pStyle w:val="Bildetekst"/>
      </w:pPr>
      <w:r>
        <w:t xml:space="preserve">Figur </w:t>
      </w:r>
      <w:r w:rsidR="00374D47">
        <w:fldChar w:fldCharType="begin"/>
      </w:r>
      <w:r w:rsidR="00374D47">
        <w:instrText xml:space="preserve"> SEQ Figur \* ARABIC </w:instrText>
      </w:r>
      <w:r w:rsidR="00374D47">
        <w:fldChar w:fldCharType="separate"/>
      </w:r>
      <w:r w:rsidR="00732AE6">
        <w:rPr>
          <w:noProof/>
        </w:rPr>
        <w:t>7</w:t>
      </w:r>
      <w:r w:rsidR="00374D47">
        <w:rPr>
          <w:noProof/>
        </w:rPr>
        <w:fldChar w:fldCharType="end"/>
      </w:r>
      <w:r>
        <w:t xml:space="preserve"> </w:t>
      </w:r>
      <w:r w:rsidRPr="0097291F">
        <w:t>Det lages en elektronplan per målvolum som skal behandles. Dersom målvolumene er rekvirert i ulike rekvisisjoner (hvis de skal ha ulikt antall fraksjoner) må denne prosess</w:t>
      </w:r>
      <w:r w:rsidR="00584639">
        <w:t>en gjentas for hver rekvisisjon</w:t>
      </w:r>
    </w:p>
    <w:p w:rsidR="00B44855" w:rsidRPr="009B6611" w:rsidRDefault="00B44855" w:rsidP="00B44855">
      <w:r>
        <w:t xml:space="preserve">I vinduet </w:t>
      </w:r>
      <w:r w:rsidR="006A0EB8">
        <w:t>«</w:t>
      </w:r>
      <w:proofErr w:type="spellStart"/>
      <w:r>
        <w:t>Create</w:t>
      </w:r>
      <w:proofErr w:type="spellEnd"/>
      <w:r>
        <w:t xml:space="preserve"> </w:t>
      </w:r>
      <w:proofErr w:type="spellStart"/>
      <w:r>
        <w:t>several</w:t>
      </w:r>
      <w:proofErr w:type="spellEnd"/>
      <w:r>
        <w:t xml:space="preserve"> plans from RT </w:t>
      </w:r>
      <w:proofErr w:type="spellStart"/>
      <w:r>
        <w:t>Prescription</w:t>
      </w:r>
      <w:proofErr w:type="spellEnd"/>
      <w:r w:rsidR="006A0EB8">
        <w:t>»</w:t>
      </w:r>
      <w:r>
        <w:t>: velg hvilke målvolum du vil lage planer fra, normalt skal alle være krysset av.</w:t>
      </w:r>
    </w:p>
    <w:p w:rsidR="000E7B9A" w:rsidRDefault="00B44855" w:rsidP="000E7B9A">
      <w:pPr>
        <w:keepNext/>
      </w:pPr>
      <w:r>
        <w:rPr>
          <w:noProof/>
        </w:rPr>
        <w:drawing>
          <wp:inline distT="0" distB="0" distL="0" distR="0" wp14:anchorId="26766394" wp14:editId="26D6F517">
            <wp:extent cx="5232494" cy="2520564"/>
            <wp:effectExtent l="0" t="0" r="6350" b="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6107" cy="252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855" w:rsidRDefault="000E7B9A" w:rsidP="000E7B9A">
      <w:pPr>
        <w:pStyle w:val="Bildetekst"/>
      </w:pPr>
      <w:r>
        <w:t xml:space="preserve">Figur </w:t>
      </w:r>
      <w:r w:rsidR="00374D47">
        <w:fldChar w:fldCharType="begin"/>
      </w:r>
      <w:r w:rsidR="00374D47">
        <w:instrText xml:space="preserve"> SEQ Figur \* ARABIC </w:instrText>
      </w:r>
      <w:r w:rsidR="00374D47">
        <w:fldChar w:fldCharType="separate"/>
      </w:r>
      <w:r w:rsidR="00732AE6">
        <w:rPr>
          <w:noProof/>
        </w:rPr>
        <w:t>8</w:t>
      </w:r>
      <w:r w:rsidR="00374D47">
        <w:rPr>
          <w:noProof/>
        </w:rPr>
        <w:fldChar w:fldCharType="end"/>
      </w:r>
      <w:r>
        <w:t xml:space="preserve"> </w:t>
      </w:r>
      <w:r w:rsidRPr="00D071F8">
        <w:t xml:space="preserve">Velg de målvolumene du ønsker </w:t>
      </w:r>
      <w:r w:rsidR="00584639">
        <w:t xml:space="preserve">å lage plan til og trykk </w:t>
      </w:r>
      <w:proofErr w:type="spellStart"/>
      <w:r w:rsidR="00584639">
        <w:t>Create</w:t>
      </w:r>
      <w:proofErr w:type="spellEnd"/>
    </w:p>
    <w:p w:rsidR="00B44855" w:rsidRDefault="00B44855" w:rsidP="00B44855">
      <w:r>
        <w:t>De følgende 8 stegene må gjentas for hver plan som skal lages:</w:t>
      </w:r>
    </w:p>
    <w:p w:rsidR="00B44855" w:rsidRPr="003B21E2" w:rsidRDefault="00B44855" w:rsidP="00B44855">
      <w:r>
        <w:t xml:space="preserve">1 Gi ID og navn til planen som beskriver anatomisk region, i vinduet «Plan </w:t>
      </w:r>
      <w:proofErr w:type="spellStart"/>
      <w:r>
        <w:t>Details</w:t>
      </w:r>
      <w:proofErr w:type="spellEnd"/>
      <w:r>
        <w:t xml:space="preserve">». Resten er fylt ut automatisk fra rekvisisjonen. For at planene skal sorteres hensiktsmessig bør planene nummereres i den rekkefølgen de skal behandles i ved å sette et nummer først i </w:t>
      </w:r>
      <w:proofErr w:type="spellStart"/>
      <w:r>
        <w:t>PlanID</w:t>
      </w:r>
      <w:proofErr w:type="spellEnd"/>
      <w:r>
        <w:t xml:space="preserve">.  </w:t>
      </w:r>
    </w:p>
    <w:p w:rsidR="006654F3" w:rsidRDefault="00B44855" w:rsidP="006654F3">
      <w:pPr>
        <w:keepNext/>
      </w:pPr>
      <w:r>
        <w:rPr>
          <w:noProof/>
        </w:rPr>
        <w:lastRenderedPageBreak/>
        <w:drawing>
          <wp:inline distT="0" distB="0" distL="0" distR="0" wp14:anchorId="0D9654E0" wp14:editId="5B42C747">
            <wp:extent cx="5719381" cy="2604757"/>
            <wp:effectExtent l="0" t="0" r="0" b="5715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381" cy="260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855" w:rsidRDefault="006654F3" w:rsidP="006654F3">
      <w:pPr>
        <w:pStyle w:val="Bildetekst"/>
      </w:pPr>
      <w:r>
        <w:t xml:space="preserve">Figur </w:t>
      </w:r>
      <w:r w:rsidR="00374D47">
        <w:fldChar w:fldCharType="begin"/>
      </w:r>
      <w:r w:rsidR="00374D47">
        <w:instrText xml:space="preserve"> SEQ Figur \* ARABIC </w:instrText>
      </w:r>
      <w:r w:rsidR="00374D47">
        <w:fldChar w:fldCharType="separate"/>
      </w:r>
      <w:r w:rsidR="00732AE6">
        <w:rPr>
          <w:noProof/>
        </w:rPr>
        <w:t>9</w:t>
      </w:r>
      <w:r w:rsidR="00374D47">
        <w:rPr>
          <w:noProof/>
        </w:rPr>
        <w:fldChar w:fldCharType="end"/>
      </w:r>
      <w:r>
        <w:t xml:space="preserve"> </w:t>
      </w:r>
      <w:r w:rsidRPr="001270C3">
        <w:t>Den første planen har fått passende ID og navn. Start alltid ID med et tall som representerer plasseringen i rekke</w:t>
      </w:r>
      <w:r w:rsidR="00584639">
        <w:t>følgen planene skal behandles i</w:t>
      </w:r>
    </w:p>
    <w:p w:rsidR="00B44855" w:rsidRDefault="00B44855" w:rsidP="00B44855">
      <w:r>
        <w:t xml:space="preserve">2 </w:t>
      </w:r>
      <w:r w:rsidRPr="00F96CBA">
        <w:t xml:space="preserve">Trykk «New Reference Point» i vinduet «Select </w:t>
      </w:r>
      <w:proofErr w:type="spellStart"/>
      <w:r w:rsidRPr="00F96CBA">
        <w:t>Primary</w:t>
      </w:r>
      <w:proofErr w:type="spellEnd"/>
      <w:r w:rsidRPr="00F96CBA">
        <w:t xml:space="preserve"> Reference Point» for å lage et referansepunkt for dosetelling. </w:t>
      </w:r>
    </w:p>
    <w:p w:rsidR="009F0A06" w:rsidRDefault="00B44855" w:rsidP="009F0A06">
      <w:pPr>
        <w:keepNext/>
      </w:pPr>
      <w:r>
        <w:rPr>
          <w:noProof/>
        </w:rPr>
        <w:drawing>
          <wp:inline distT="0" distB="0" distL="0" distR="0" wp14:anchorId="7B33BAF8" wp14:editId="0A98A3CC">
            <wp:extent cx="5760720" cy="2620681"/>
            <wp:effectExtent l="0" t="0" r="0" b="8255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855" w:rsidRPr="00F96CBA" w:rsidRDefault="009F0A06" w:rsidP="00B44855">
      <w:pPr>
        <w:pStyle w:val="Bildetekst"/>
      </w:pPr>
      <w:r>
        <w:t xml:space="preserve">Figur </w:t>
      </w:r>
      <w:r w:rsidR="00374D47">
        <w:fldChar w:fldCharType="begin"/>
      </w:r>
      <w:r w:rsidR="00374D47">
        <w:instrText xml:space="preserve"> SEQ Figur \* ARABIC </w:instrText>
      </w:r>
      <w:r w:rsidR="00374D47">
        <w:fldChar w:fldCharType="separate"/>
      </w:r>
      <w:r w:rsidR="00732AE6">
        <w:rPr>
          <w:noProof/>
        </w:rPr>
        <w:t>10</w:t>
      </w:r>
      <w:r w:rsidR="00374D47">
        <w:rPr>
          <w:noProof/>
        </w:rPr>
        <w:fldChar w:fldCharType="end"/>
      </w:r>
      <w:r>
        <w:t xml:space="preserve"> </w:t>
      </w:r>
      <w:r w:rsidRPr="00440693">
        <w:t>Trykk på «New Reference Point»</w:t>
      </w:r>
    </w:p>
    <w:p w:rsidR="00B44855" w:rsidRDefault="00B44855" w:rsidP="00B44855">
      <w:r>
        <w:t>3 I vinduet «Reference Point Properties»: Gi referansepunktet en ID som samsvarer med målvolumet. Opprett så et nytt volum ved å trykke på «New» til høyre for «</w:t>
      </w:r>
      <w:proofErr w:type="spellStart"/>
      <w:r>
        <w:t>Patient</w:t>
      </w:r>
      <w:proofErr w:type="spellEnd"/>
      <w:r>
        <w:t xml:space="preserve"> Volume»</w:t>
      </w:r>
    </w:p>
    <w:p w:rsidR="009F0A06" w:rsidRDefault="00B44855" w:rsidP="009F0A06">
      <w:pPr>
        <w:keepNext/>
      </w:pPr>
      <w:r>
        <w:rPr>
          <w:noProof/>
        </w:rPr>
        <w:lastRenderedPageBreak/>
        <w:drawing>
          <wp:inline distT="0" distB="0" distL="0" distR="0" wp14:anchorId="7D2E2175" wp14:editId="6DC67299">
            <wp:extent cx="2182859" cy="3005593"/>
            <wp:effectExtent l="0" t="0" r="8255" b="4445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83099" cy="300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855" w:rsidRDefault="009F0A06" w:rsidP="009F0A06">
      <w:pPr>
        <w:pStyle w:val="Bildetekst"/>
      </w:pPr>
      <w:r>
        <w:t xml:space="preserve">Figur </w:t>
      </w:r>
      <w:r w:rsidR="00374D47">
        <w:fldChar w:fldCharType="begin"/>
      </w:r>
      <w:r w:rsidR="00374D47">
        <w:instrText xml:space="preserve"> SEQ Figur \* ARABIC </w:instrText>
      </w:r>
      <w:r w:rsidR="00374D47">
        <w:fldChar w:fldCharType="separate"/>
      </w:r>
      <w:r w:rsidR="00732AE6">
        <w:rPr>
          <w:noProof/>
        </w:rPr>
        <w:t>11</w:t>
      </w:r>
      <w:r w:rsidR="00374D47">
        <w:rPr>
          <w:noProof/>
        </w:rPr>
        <w:fldChar w:fldCharType="end"/>
      </w:r>
      <w:r>
        <w:t xml:space="preserve"> </w:t>
      </w:r>
      <w:r w:rsidRPr="006A2B33">
        <w:t>Trykk på New for å lage et nytt pasientvolum</w:t>
      </w:r>
    </w:p>
    <w:p w:rsidR="00B44855" w:rsidRDefault="00B44855" w:rsidP="00B44855">
      <w:r>
        <w:t>4 I vinduet «</w:t>
      </w:r>
      <w:proofErr w:type="spellStart"/>
      <w:r>
        <w:t>Patient</w:t>
      </w:r>
      <w:proofErr w:type="spellEnd"/>
      <w:r>
        <w:t xml:space="preserve"> Volume Properties»: Gi pasientvolumet navn som samsvarer med målvolumet. Velg «</w:t>
      </w:r>
      <w:proofErr w:type="spellStart"/>
      <w:r>
        <w:t>Irrad</w:t>
      </w:r>
      <w:proofErr w:type="spellEnd"/>
      <w:r>
        <w:t xml:space="preserve"> Volume» fra </w:t>
      </w:r>
      <w:proofErr w:type="spellStart"/>
      <w:r>
        <w:t>nedtrekkslisten</w:t>
      </w:r>
      <w:proofErr w:type="spellEnd"/>
      <w:r>
        <w:t xml:space="preserve"> «Volume Type». Legg deretter til regionskode ved å trykke på </w:t>
      </w:r>
      <w:proofErr w:type="spellStart"/>
      <w:r>
        <w:t>Search</w:t>
      </w:r>
      <w:proofErr w:type="spellEnd"/>
      <w:r>
        <w:t xml:space="preserve"> og velge </w:t>
      </w:r>
      <w:proofErr w:type="spellStart"/>
      <w:r>
        <w:t>Regionkode</w:t>
      </w:r>
      <w:proofErr w:type="spellEnd"/>
      <w:r>
        <w:t xml:space="preserve">-Visir i </w:t>
      </w:r>
      <w:proofErr w:type="spellStart"/>
      <w:r>
        <w:t>nedtrekksmenyen</w:t>
      </w:r>
      <w:proofErr w:type="spellEnd"/>
      <w:r>
        <w:t>. Søk deretter opp og velg passende kode. Trykk OK.</w:t>
      </w:r>
    </w:p>
    <w:p w:rsidR="009F0A06" w:rsidRDefault="00B44855" w:rsidP="009F0A06">
      <w:pPr>
        <w:keepNext/>
      </w:pPr>
      <w:r>
        <w:rPr>
          <w:noProof/>
        </w:rPr>
        <w:drawing>
          <wp:inline distT="0" distB="0" distL="0" distR="0" wp14:anchorId="4EBFA863" wp14:editId="29ABCCDC">
            <wp:extent cx="2625579" cy="3575736"/>
            <wp:effectExtent l="0" t="0" r="3810" b="5715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579" cy="357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855" w:rsidRDefault="009F0A06" w:rsidP="009F0A06">
      <w:pPr>
        <w:pStyle w:val="Bildetekst"/>
      </w:pPr>
      <w:r>
        <w:t xml:space="preserve">Figur </w:t>
      </w:r>
      <w:r w:rsidR="00374D47">
        <w:fldChar w:fldCharType="begin"/>
      </w:r>
      <w:r w:rsidR="00374D47">
        <w:instrText xml:space="preserve"> SEQ Figur \* ARABIC </w:instrText>
      </w:r>
      <w:r w:rsidR="00374D47">
        <w:fldChar w:fldCharType="separate"/>
      </w:r>
      <w:r w:rsidR="00732AE6">
        <w:rPr>
          <w:noProof/>
        </w:rPr>
        <w:t>12</w:t>
      </w:r>
      <w:r w:rsidR="00374D47">
        <w:rPr>
          <w:noProof/>
        </w:rPr>
        <w:fldChar w:fldCharType="end"/>
      </w:r>
      <w:r>
        <w:t xml:space="preserve"> </w:t>
      </w:r>
      <w:r w:rsidRPr="00466B6E">
        <w:t xml:space="preserve">Pasientvolumet må tilordnes en ID og en type. ID settes lik som målvolumet. Her legges også regionskoden til ved å trykke </w:t>
      </w:r>
      <w:proofErr w:type="spellStart"/>
      <w:r w:rsidRPr="00466B6E">
        <w:t>Sear</w:t>
      </w:r>
      <w:r w:rsidR="00584639">
        <w:t>ch</w:t>
      </w:r>
      <w:proofErr w:type="spellEnd"/>
    </w:p>
    <w:p w:rsidR="00B44855" w:rsidRPr="00F90D41" w:rsidRDefault="00B44855" w:rsidP="00B44855">
      <w:r>
        <w:t xml:space="preserve">5 Fyll ut total, daglig og </w:t>
      </w:r>
      <w:proofErr w:type="spellStart"/>
      <w:r>
        <w:t>fraksjonsvis</w:t>
      </w:r>
      <w:proofErr w:type="spellEnd"/>
      <w:r>
        <w:t xml:space="preserve"> dosegrense i vinduet «Reference Point Properties» og trykk OK.</w:t>
      </w:r>
    </w:p>
    <w:p w:rsidR="009F0A06" w:rsidRDefault="00B44855" w:rsidP="009F0A06">
      <w:pPr>
        <w:keepNext/>
      </w:pPr>
      <w:r>
        <w:rPr>
          <w:noProof/>
        </w:rPr>
        <w:lastRenderedPageBreak/>
        <w:drawing>
          <wp:inline distT="0" distB="0" distL="0" distR="0" wp14:anchorId="60B42705" wp14:editId="7A49E1F3">
            <wp:extent cx="2686157" cy="3647938"/>
            <wp:effectExtent l="0" t="0" r="0" b="0"/>
            <wp:docPr id="44" name="Bil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157" cy="364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855" w:rsidRDefault="009F0A06" w:rsidP="00B44855">
      <w:pPr>
        <w:pStyle w:val="Bildetekst"/>
      </w:pPr>
      <w:r>
        <w:t xml:space="preserve">Figur </w:t>
      </w:r>
      <w:r w:rsidR="00374D47">
        <w:fldChar w:fldCharType="begin"/>
      </w:r>
      <w:r w:rsidR="00374D47">
        <w:instrText xml:space="preserve"> SEQ Figur \* ARABIC </w:instrText>
      </w:r>
      <w:r w:rsidR="00374D47">
        <w:fldChar w:fldCharType="separate"/>
      </w:r>
      <w:r w:rsidR="00732AE6">
        <w:rPr>
          <w:noProof/>
        </w:rPr>
        <w:t>13</w:t>
      </w:r>
      <w:r w:rsidR="00374D47">
        <w:rPr>
          <w:noProof/>
        </w:rPr>
        <w:fldChar w:fldCharType="end"/>
      </w:r>
      <w:r>
        <w:t xml:space="preserve"> </w:t>
      </w:r>
      <w:r w:rsidRPr="007D58C7">
        <w:t>Dosegrenser totalt, per d</w:t>
      </w:r>
      <w:r w:rsidR="00584639">
        <w:t>ag og per fraksjon må fylles ut</w:t>
      </w:r>
    </w:p>
    <w:p w:rsidR="00B44855" w:rsidRPr="00F90D41" w:rsidRDefault="00B44855" w:rsidP="00B44855">
      <w:r>
        <w:t xml:space="preserve">6 Trykk «Neste» i bildet «Select </w:t>
      </w:r>
      <w:proofErr w:type="spellStart"/>
      <w:r>
        <w:t>Primary</w:t>
      </w:r>
      <w:proofErr w:type="spellEnd"/>
      <w:r>
        <w:t xml:space="preserve"> Reference Point».</w:t>
      </w:r>
    </w:p>
    <w:p w:rsidR="009F0A06" w:rsidRDefault="00B44855" w:rsidP="009F0A06">
      <w:pPr>
        <w:keepNext/>
      </w:pPr>
      <w:r>
        <w:rPr>
          <w:noProof/>
        </w:rPr>
        <w:drawing>
          <wp:inline distT="0" distB="0" distL="0" distR="0" wp14:anchorId="541F9CD2" wp14:editId="5BCFF642">
            <wp:extent cx="5760720" cy="2591895"/>
            <wp:effectExtent l="0" t="0" r="0" b="0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855" w:rsidRDefault="009F0A06" w:rsidP="009F0A06">
      <w:pPr>
        <w:pStyle w:val="Bildetekst"/>
      </w:pPr>
      <w:r>
        <w:t xml:space="preserve">Figur </w:t>
      </w:r>
      <w:r w:rsidR="00374D47">
        <w:fldChar w:fldCharType="begin"/>
      </w:r>
      <w:r w:rsidR="00374D47">
        <w:instrText xml:space="preserve"> SEQ Figur \* ARABIC </w:instrText>
      </w:r>
      <w:r w:rsidR="00374D47">
        <w:fldChar w:fldCharType="separate"/>
      </w:r>
      <w:r w:rsidR="00732AE6">
        <w:rPr>
          <w:noProof/>
        </w:rPr>
        <w:t>14</w:t>
      </w:r>
      <w:r w:rsidR="00374D47">
        <w:rPr>
          <w:noProof/>
        </w:rPr>
        <w:fldChar w:fldCharType="end"/>
      </w:r>
      <w:r>
        <w:t xml:space="preserve"> Neste!</w:t>
      </w:r>
    </w:p>
    <w:p w:rsidR="00B44855" w:rsidRDefault="00B44855" w:rsidP="00B44855">
      <w:r>
        <w:t xml:space="preserve">7 Velg korrekt apparat i vinduet «Select </w:t>
      </w:r>
      <w:proofErr w:type="spellStart"/>
      <w:r>
        <w:t>Treatment</w:t>
      </w:r>
      <w:proofErr w:type="spellEnd"/>
      <w:r>
        <w:t xml:space="preserve"> Machine» og trykk «Neste».</w:t>
      </w:r>
    </w:p>
    <w:p w:rsidR="009F0A06" w:rsidRDefault="00B44855" w:rsidP="009F0A06">
      <w:pPr>
        <w:keepNext/>
      </w:pPr>
      <w:r>
        <w:rPr>
          <w:noProof/>
        </w:rPr>
        <w:lastRenderedPageBreak/>
        <w:drawing>
          <wp:inline distT="0" distB="0" distL="0" distR="0" wp14:anchorId="67A0410A" wp14:editId="09EC175E">
            <wp:extent cx="5567484" cy="2550861"/>
            <wp:effectExtent l="0" t="0" r="0" b="1905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484" cy="255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855" w:rsidRDefault="009F0A06" w:rsidP="009F0A06">
      <w:pPr>
        <w:pStyle w:val="Bildetekst"/>
      </w:pPr>
      <w:r>
        <w:t xml:space="preserve">Figur </w:t>
      </w:r>
      <w:r w:rsidR="00374D47">
        <w:fldChar w:fldCharType="begin"/>
      </w:r>
      <w:r w:rsidR="00374D47">
        <w:instrText xml:space="preserve"> SEQ Figur \* ARABIC </w:instrText>
      </w:r>
      <w:r w:rsidR="00374D47">
        <w:fldChar w:fldCharType="separate"/>
      </w:r>
      <w:r w:rsidR="00732AE6">
        <w:rPr>
          <w:noProof/>
        </w:rPr>
        <w:t>15</w:t>
      </w:r>
      <w:r w:rsidR="00374D47">
        <w:rPr>
          <w:noProof/>
        </w:rPr>
        <w:fldChar w:fldCharType="end"/>
      </w:r>
      <w:r>
        <w:t xml:space="preserve"> </w:t>
      </w:r>
      <w:r w:rsidRPr="007A61EF">
        <w:t xml:space="preserve">Velg riktig maskin. I </w:t>
      </w:r>
      <w:r w:rsidR="00584639">
        <w:t>dette eksempelet er SB15R valgt</w:t>
      </w:r>
    </w:p>
    <w:p w:rsidR="00B44855" w:rsidRDefault="00B44855" w:rsidP="00B44855">
      <w:r>
        <w:t xml:space="preserve">8 Velg korrekt pasientleie i vinduet «Select </w:t>
      </w:r>
      <w:proofErr w:type="spellStart"/>
      <w:r>
        <w:t>Patient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>» og Trykk «Fullfør»</w:t>
      </w:r>
    </w:p>
    <w:p w:rsidR="009F0A06" w:rsidRDefault="00B44855" w:rsidP="009F0A06">
      <w:pPr>
        <w:keepNext/>
      </w:pPr>
      <w:r>
        <w:rPr>
          <w:noProof/>
        </w:rPr>
        <w:drawing>
          <wp:inline distT="0" distB="0" distL="0" distR="0" wp14:anchorId="3715670C" wp14:editId="4B1EF8C5">
            <wp:extent cx="5760720" cy="2536775"/>
            <wp:effectExtent l="0" t="0" r="0" b="0"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855" w:rsidRDefault="009F0A06" w:rsidP="009F0A06">
      <w:pPr>
        <w:pStyle w:val="Bildetekst"/>
      </w:pPr>
      <w:r>
        <w:t xml:space="preserve">Figur </w:t>
      </w:r>
      <w:r w:rsidR="00374D47">
        <w:fldChar w:fldCharType="begin"/>
      </w:r>
      <w:r w:rsidR="00374D47">
        <w:instrText xml:space="preserve"> SEQ Figur \* ARABIC </w:instrText>
      </w:r>
      <w:r w:rsidR="00374D47">
        <w:fldChar w:fldCharType="separate"/>
      </w:r>
      <w:r w:rsidR="00732AE6">
        <w:rPr>
          <w:noProof/>
        </w:rPr>
        <w:t>16</w:t>
      </w:r>
      <w:r w:rsidR="00374D47">
        <w:rPr>
          <w:noProof/>
        </w:rPr>
        <w:fldChar w:fldCharType="end"/>
      </w:r>
      <w:r>
        <w:t xml:space="preserve"> </w:t>
      </w:r>
      <w:r w:rsidRPr="007C7277">
        <w:t>Velg riktig pasientleie. «</w:t>
      </w:r>
      <w:proofErr w:type="spellStart"/>
      <w:r w:rsidRPr="007C7277">
        <w:t>Decubitus</w:t>
      </w:r>
      <w:proofErr w:type="spellEnd"/>
      <w:r w:rsidRPr="007C7277">
        <w:t xml:space="preserve"> </w:t>
      </w:r>
      <w:proofErr w:type="spellStart"/>
      <w:r w:rsidRPr="007C7277">
        <w:t>Left</w:t>
      </w:r>
      <w:proofErr w:type="spellEnd"/>
      <w:r w:rsidRPr="007C7277">
        <w:t>» og «</w:t>
      </w:r>
      <w:proofErr w:type="spellStart"/>
      <w:r w:rsidRPr="007C7277">
        <w:t>Decubitus</w:t>
      </w:r>
      <w:proofErr w:type="spellEnd"/>
      <w:r w:rsidRPr="007C7277">
        <w:t xml:space="preserve"> Right» betyr hhv. venstre og høyre si</w:t>
      </w:r>
      <w:r w:rsidR="00584639">
        <w:t>deleie</w:t>
      </w:r>
    </w:p>
    <w:p w:rsidR="00B44855" w:rsidRDefault="00B44855" w:rsidP="00B44855">
      <w:r>
        <w:t>Gjenta steg 1-8 for hver plan (hvert elektronfelt) som skal lages.</w:t>
      </w:r>
    </w:p>
    <w:p w:rsidR="00B44855" w:rsidRDefault="00B44855" w:rsidP="00B44855">
      <w:r>
        <w:t xml:space="preserve">Når alle planene er opprettet vil de bli synlige i trestrukturen til venstre i bildet. Merk at planen(e) nå ligger under rett rekvisisjon. NB! Hvis man lager en plan på en annen måte enn i denne oppskriften, for eksempel ved </w:t>
      </w:r>
      <w:proofErr w:type="spellStart"/>
      <w:r>
        <w:t>copy</w:t>
      </w:r>
      <w:proofErr w:type="spellEnd"/>
      <w:r>
        <w:t>/</w:t>
      </w:r>
      <w:proofErr w:type="spellStart"/>
      <w:r>
        <w:t>paste</w:t>
      </w:r>
      <w:proofErr w:type="spellEnd"/>
      <w:r>
        <w:t xml:space="preserve"> funksjonalitet: sjekk at planen ligger under rett rekvisisjon (kan sees ved å </w:t>
      </w:r>
      <w:proofErr w:type="spellStart"/>
      <w:r>
        <w:t>høyreklikke</w:t>
      </w:r>
      <w:proofErr w:type="spellEnd"/>
      <w:r>
        <w:t xml:space="preserve"> på planen – Properties – RT </w:t>
      </w:r>
      <w:proofErr w:type="spellStart"/>
      <w:r>
        <w:t>Prescription</w:t>
      </w:r>
      <w:proofErr w:type="spellEnd"/>
      <w:r>
        <w:t>)</w:t>
      </w:r>
    </w:p>
    <w:p w:rsidR="00B44855" w:rsidRDefault="00B44855" w:rsidP="00B44855">
      <w:pPr>
        <w:keepNext/>
      </w:pPr>
      <w:r>
        <w:rPr>
          <w:noProof/>
        </w:rPr>
        <w:drawing>
          <wp:inline distT="0" distB="0" distL="0" distR="0" wp14:anchorId="0B6DED3D" wp14:editId="1332F489">
            <wp:extent cx="1857375" cy="1892753"/>
            <wp:effectExtent l="0" t="0" r="0" b="0"/>
            <wp:docPr id="33" name="Bil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9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855" w:rsidRDefault="00B44855" w:rsidP="00B44855">
      <w:pPr>
        <w:pStyle w:val="Bildetekst"/>
      </w:pPr>
      <w:r>
        <w:t xml:space="preserve">Figur </w:t>
      </w:r>
      <w:fldSimple w:instr=" SEQ Figur \* ARABIC ">
        <w:r w:rsidR="00732AE6">
          <w:rPr>
            <w:noProof/>
          </w:rPr>
          <w:t>17</w:t>
        </w:r>
      </w:fldSimple>
      <w:r>
        <w:t xml:space="preserve"> Planene 1_HS Panne og 2_VS Panne er opprettet og ligger sortert under rett rekvisisjon</w:t>
      </w:r>
    </w:p>
    <w:p w:rsidR="00B44855" w:rsidRDefault="00B44855" w:rsidP="00B44855">
      <w:r>
        <w:t>Følgende aktiviteter må gjøres for hver plan:</w:t>
      </w:r>
    </w:p>
    <w:p w:rsidR="00B44855" w:rsidRDefault="00B44855" w:rsidP="00B44855">
      <w:r>
        <w:lastRenderedPageBreak/>
        <w:t>9 Fyll ut feltparametere som mangler slik:</w:t>
      </w:r>
    </w:p>
    <w:p w:rsidR="00B44855" w:rsidRDefault="00B44855" w:rsidP="00B44855">
      <w:pPr>
        <w:pStyle w:val="Listeavsnitt"/>
        <w:numPr>
          <w:ilvl w:val="0"/>
          <w:numId w:val="37"/>
        </w:numPr>
      </w:pPr>
      <w:r>
        <w:t xml:space="preserve">Field ID = Fortsett i stigende rekkefølge fra siste felt i </w:t>
      </w:r>
      <w:proofErr w:type="spellStart"/>
      <w:r>
        <w:t>Mosaiq</w:t>
      </w:r>
      <w:proofErr w:type="spellEnd"/>
      <w:r>
        <w:t xml:space="preserve"> eller </w:t>
      </w:r>
      <w:proofErr w:type="spellStart"/>
      <w:r>
        <w:t>Aria</w:t>
      </w:r>
      <w:proofErr w:type="spellEnd"/>
      <w:r>
        <w:t xml:space="preserve">. </w:t>
      </w:r>
    </w:p>
    <w:p w:rsidR="00B44855" w:rsidRDefault="00B44855" w:rsidP="00B44855">
      <w:pPr>
        <w:pStyle w:val="Listeavsnitt"/>
        <w:numPr>
          <w:ilvl w:val="0"/>
          <w:numId w:val="37"/>
        </w:numPr>
      </w:pPr>
      <w:proofErr w:type="spellStart"/>
      <w:r>
        <w:t>Technique</w:t>
      </w:r>
      <w:proofErr w:type="spellEnd"/>
      <w:r>
        <w:t xml:space="preserve"> = </w:t>
      </w:r>
      <w:proofErr w:type="spellStart"/>
      <w:r>
        <w:t>Static</w:t>
      </w:r>
      <w:proofErr w:type="spellEnd"/>
    </w:p>
    <w:p w:rsidR="00B44855" w:rsidRDefault="00B44855" w:rsidP="00B44855">
      <w:pPr>
        <w:pStyle w:val="Listeavsnitt"/>
        <w:numPr>
          <w:ilvl w:val="0"/>
          <w:numId w:val="37"/>
        </w:numPr>
      </w:pPr>
      <w:r>
        <w:t>Energy = aktuell elektronenergi i planen</w:t>
      </w:r>
    </w:p>
    <w:p w:rsidR="00B44855" w:rsidRDefault="00B44855" w:rsidP="00B44855">
      <w:pPr>
        <w:pStyle w:val="Listeavsnitt"/>
        <w:numPr>
          <w:ilvl w:val="0"/>
          <w:numId w:val="37"/>
        </w:numPr>
      </w:pPr>
      <w:r>
        <w:t>Doserate = 600 MU/min</w:t>
      </w:r>
    </w:p>
    <w:p w:rsidR="00B44855" w:rsidRDefault="00B44855" w:rsidP="00B44855">
      <w:pPr>
        <w:pStyle w:val="Listeavsnitt"/>
        <w:numPr>
          <w:ilvl w:val="0"/>
          <w:numId w:val="37"/>
        </w:numPr>
      </w:pPr>
      <w:r>
        <w:t>MU = aktuell MU regnet ut fra kalkulator eller doseringstabell</w:t>
      </w:r>
    </w:p>
    <w:p w:rsidR="00B44855" w:rsidRDefault="00B44855" w:rsidP="00B44855">
      <w:pPr>
        <w:pStyle w:val="Listeavsnitt"/>
        <w:numPr>
          <w:ilvl w:val="0"/>
          <w:numId w:val="37"/>
        </w:numPr>
      </w:pPr>
      <w:r>
        <w:t>Dose = rekvirert dose for planen</w:t>
      </w:r>
    </w:p>
    <w:p w:rsidR="00B44855" w:rsidRPr="00EC5F62" w:rsidRDefault="00B44855" w:rsidP="00B44855">
      <w:pPr>
        <w:pStyle w:val="Listeavsnitt"/>
        <w:numPr>
          <w:ilvl w:val="0"/>
          <w:numId w:val="37"/>
        </w:numPr>
        <w:rPr>
          <w:lang w:val="en-US"/>
        </w:rPr>
      </w:pPr>
      <w:proofErr w:type="spellStart"/>
      <w:r w:rsidRPr="00EC5F62">
        <w:rPr>
          <w:lang w:val="en-US"/>
        </w:rPr>
        <w:t>Tol</w:t>
      </w:r>
      <w:proofErr w:type="spellEnd"/>
      <w:r w:rsidRPr="00EC5F62">
        <w:rPr>
          <w:lang w:val="en-US"/>
        </w:rPr>
        <w:t xml:space="preserve">. </w:t>
      </w:r>
      <w:proofErr w:type="gramStart"/>
      <w:r w:rsidRPr="00EC5F62">
        <w:rPr>
          <w:lang w:val="en-US"/>
        </w:rPr>
        <w:t>table</w:t>
      </w:r>
      <w:proofErr w:type="gramEnd"/>
      <w:r w:rsidRPr="00EC5F62">
        <w:rPr>
          <w:lang w:val="en-US"/>
        </w:rPr>
        <w:t xml:space="preserve"> = RAD dir. 1</w:t>
      </w:r>
      <w:r>
        <w:rPr>
          <w:lang w:val="en-US"/>
        </w:rPr>
        <w:t>.</w:t>
      </w:r>
      <w:r w:rsidRPr="00EC5F62">
        <w:rPr>
          <w:lang w:val="en-US"/>
        </w:rPr>
        <w:t xml:space="preserve"> </w:t>
      </w:r>
      <w:proofErr w:type="spellStart"/>
      <w:r w:rsidRPr="00EC5F62">
        <w:rPr>
          <w:lang w:val="en-US"/>
        </w:rPr>
        <w:t>fx</w:t>
      </w:r>
      <w:proofErr w:type="spellEnd"/>
    </w:p>
    <w:p w:rsidR="00B44855" w:rsidRPr="00C14115" w:rsidRDefault="00B44855" w:rsidP="00B44855">
      <w:pPr>
        <w:pStyle w:val="Listeavsnitt"/>
        <w:numPr>
          <w:ilvl w:val="0"/>
          <w:numId w:val="37"/>
        </w:numPr>
      </w:pPr>
      <w:proofErr w:type="spellStart"/>
      <w:r w:rsidRPr="00C14115">
        <w:t>Planned</w:t>
      </w:r>
      <w:proofErr w:type="spellEnd"/>
      <w:r w:rsidRPr="00C14115">
        <w:t xml:space="preserve"> SSD = planlagt SSD, normalt 100 cm</w:t>
      </w:r>
    </w:p>
    <w:p w:rsidR="00B44855" w:rsidRPr="00EC5F62" w:rsidRDefault="00B44855" w:rsidP="00B44855">
      <w:pPr>
        <w:pStyle w:val="Listeavsnitt"/>
        <w:numPr>
          <w:ilvl w:val="0"/>
          <w:numId w:val="37"/>
        </w:numPr>
        <w:rPr>
          <w:lang w:val="en-US"/>
        </w:rPr>
      </w:pPr>
      <w:r w:rsidRPr="00EC5F62">
        <w:rPr>
          <w:lang w:val="en-US"/>
        </w:rPr>
        <w:t xml:space="preserve">Gantry </w:t>
      </w:r>
      <w:proofErr w:type="spellStart"/>
      <w:r w:rsidRPr="00EC5F62">
        <w:rPr>
          <w:lang w:val="en-US"/>
        </w:rPr>
        <w:t>Rtn</w:t>
      </w:r>
      <w:proofErr w:type="spellEnd"/>
      <w:r w:rsidRPr="00EC5F62">
        <w:rPr>
          <w:lang w:val="en-US"/>
        </w:rPr>
        <w:t xml:space="preserve"> = 0</w:t>
      </w:r>
    </w:p>
    <w:p w:rsidR="00B44855" w:rsidRPr="00EC5F62" w:rsidRDefault="00B44855" w:rsidP="00B44855">
      <w:pPr>
        <w:pStyle w:val="Listeavsnitt"/>
        <w:numPr>
          <w:ilvl w:val="0"/>
          <w:numId w:val="37"/>
        </w:numPr>
        <w:rPr>
          <w:lang w:val="en-US"/>
        </w:rPr>
      </w:pPr>
      <w:proofErr w:type="spellStart"/>
      <w:r w:rsidRPr="00EC5F62">
        <w:rPr>
          <w:lang w:val="en-US"/>
        </w:rPr>
        <w:t>Coll</w:t>
      </w:r>
      <w:proofErr w:type="spellEnd"/>
      <w:r w:rsidRPr="00EC5F62">
        <w:rPr>
          <w:lang w:val="en-US"/>
        </w:rPr>
        <w:t xml:space="preserve"> </w:t>
      </w:r>
      <w:proofErr w:type="spellStart"/>
      <w:r w:rsidRPr="00EC5F62">
        <w:rPr>
          <w:lang w:val="en-US"/>
        </w:rPr>
        <w:t>Rtn</w:t>
      </w:r>
      <w:proofErr w:type="spellEnd"/>
      <w:r w:rsidRPr="00EC5F62">
        <w:rPr>
          <w:lang w:val="en-US"/>
        </w:rPr>
        <w:t xml:space="preserve"> = 0</w:t>
      </w:r>
    </w:p>
    <w:p w:rsidR="00B44855" w:rsidRDefault="00B44855" w:rsidP="00B44855">
      <w:pPr>
        <w:pStyle w:val="Listeavsnitt"/>
        <w:numPr>
          <w:ilvl w:val="0"/>
          <w:numId w:val="37"/>
        </w:numPr>
        <w:rPr>
          <w:lang w:val="en-US"/>
        </w:rPr>
      </w:pPr>
      <w:r w:rsidRPr="007610D4">
        <w:rPr>
          <w:lang w:val="en-US"/>
        </w:rPr>
        <w:t xml:space="preserve">Accessory Mount = </w:t>
      </w:r>
      <w:proofErr w:type="spellStart"/>
      <w:r w:rsidRPr="007610D4">
        <w:rPr>
          <w:lang w:val="en-US"/>
        </w:rPr>
        <w:t>aktuell</w:t>
      </w:r>
      <w:proofErr w:type="spellEnd"/>
      <w:r w:rsidRPr="007610D4">
        <w:rPr>
          <w:lang w:val="en-US"/>
        </w:rPr>
        <w:t xml:space="preserve"> </w:t>
      </w:r>
      <w:proofErr w:type="spellStart"/>
      <w:r w:rsidRPr="007610D4">
        <w:rPr>
          <w:lang w:val="en-US"/>
        </w:rPr>
        <w:t>tubus</w:t>
      </w:r>
      <w:proofErr w:type="spellEnd"/>
      <w:r w:rsidRPr="007610D4">
        <w:rPr>
          <w:lang w:val="en-US"/>
        </w:rPr>
        <w:t xml:space="preserve"> (A06 = 6x6, A10 = 10x10 </w:t>
      </w:r>
      <w:proofErr w:type="spellStart"/>
      <w:r w:rsidRPr="007610D4">
        <w:rPr>
          <w:lang w:val="en-US"/>
        </w:rPr>
        <w:t>osv</w:t>
      </w:r>
      <w:proofErr w:type="spellEnd"/>
      <w:r w:rsidRPr="007610D4">
        <w:rPr>
          <w:lang w:val="en-US"/>
        </w:rPr>
        <w:t>…)</w:t>
      </w:r>
    </w:p>
    <w:p w:rsidR="00B44855" w:rsidRDefault="00B44855" w:rsidP="00B44855">
      <w:pPr>
        <w:pStyle w:val="Listeavsnitt"/>
        <w:numPr>
          <w:ilvl w:val="0"/>
          <w:numId w:val="37"/>
        </w:numPr>
        <w:rPr>
          <w:lang w:val="en-US"/>
        </w:rPr>
      </w:pPr>
      <w:proofErr w:type="spellStart"/>
      <w:r>
        <w:rPr>
          <w:lang w:val="en-US"/>
        </w:rPr>
        <w:t>ElectronAperture</w:t>
      </w:r>
      <w:proofErr w:type="spellEnd"/>
      <w:r>
        <w:rPr>
          <w:lang w:val="en-US"/>
        </w:rPr>
        <w:t xml:space="preserve"> = </w:t>
      </w:r>
      <w:proofErr w:type="spellStart"/>
      <w:r>
        <w:rPr>
          <w:lang w:val="en-US"/>
        </w:rPr>
        <w:t>CustomFFDA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eller</w:t>
      </w:r>
      <w:proofErr w:type="spellEnd"/>
      <w:r>
        <w:rPr>
          <w:lang w:val="en-US"/>
        </w:rPr>
        <w:t xml:space="preserve"> CustomFFDA6 </w:t>
      </w:r>
      <w:proofErr w:type="spellStart"/>
      <w:r>
        <w:rPr>
          <w:lang w:val="en-US"/>
        </w:rPr>
        <w:t>hvis</w:t>
      </w:r>
      <w:proofErr w:type="spellEnd"/>
      <w:r>
        <w:rPr>
          <w:lang w:val="en-US"/>
        </w:rPr>
        <w:t xml:space="preserve"> 6x6 </w:t>
      </w:r>
      <w:proofErr w:type="spellStart"/>
      <w:r>
        <w:rPr>
          <w:lang w:val="en-US"/>
        </w:rPr>
        <w:t>tubusen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brukes</w:t>
      </w:r>
      <w:proofErr w:type="spellEnd"/>
      <w:r>
        <w:rPr>
          <w:lang w:val="en-US"/>
        </w:rPr>
        <w:t>.</w:t>
      </w:r>
    </w:p>
    <w:p w:rsidR="00B44855" w:rsidRDefault="00B44855" w:rsidP="00B44855">
      <w:pPr>
        <w:pStyle w:val="Listeavsnitt"/>
        <w:numPr>
          <w:ilvl w:val="0"/>
          <w:numId w:val="37"/>
        </w:numPr>
        <w:rPr>
          <w:lang w:val="en-US"/>
        </w:rPr>
      </w:pPr>
      <w:r>
        <w:rPr>
          <w:lang w:val="en-US"/>
        </w:rPr>
        <w:t xml:space="preserve">Couch </w:t>
      </w:r>
      <w:proofErr w:type="spellStart"/>
      <w:r>
        <w:rPr>
          <w:lang w:val="en-US"/>
        </w:rPr>
        <w:t>Rtn</w:t>
      </w:r>
      <w:proofErr w:type="spellEnd"/>
      <w:r>
        <w:rPr>
          <w:lang w:val="en-US"/>
        </w:rPr>
        <w:t xml:space="preserve"> = 0</w:t>
      </w:r>
    </w:p>
    <w:p w:rsidR="00B44855" w:rsidRDefault="00B44855" w:rsidP="00B44855">
      <w:pPr>
        <w:keepNext/>
      </w:pPr>
      <w:r>
        <w:rPr>
          <w:noProof/>
        </w:rPr>
        <w:drawing>
          <wp:inline distT="0" distB="0" distL="0" distR="0" wp14:anchorId="24DBE82A" wp14:editId="2366562C">
            <wp:extent cx="1360817" cy="3991731"/>
            <wp:effectExtent l="0" t="0" r="0" b="8890"/>
            <wp:docPr id="3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817" cy="399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855" w:rsidRPr="007610D4" w:rsidRDefault="00B44855" w:rsidP="00B44855">
      <w:pPr>
        <w:pStyle w:val="Bildetekst"/>
      </w:pPr>
      <w:r>
        <w:t xml:space="preserve">Figur </w:t>
      </w:r>
      <w:fldSimple w:instr=" SEQ Figur \* ARABIC ">
        <w:r w:rsidR="00732AE6">
          <w:rPr>
            <w:noProof/>
          </w:rPr>
          <w:t>18</w:t>
        </w:r>
      </w:fldSimple>
      <w:r>
        <w:t xml:space="preserve"> Eksempel på ferdig utfylt felt</w:t>
      </w:r>
    </w:p>
    <w:p w:rsidR="00B44855" w:rsidRDefault="00B44855" w:rsidP="00B44855">
      <w:r>
        <w:t xml:space="preserve">10 Nå kan planen godkjennes. Høyreklikk på planen og velg Plan </w:t>
      </w:r>
      <w:proofErr w:type="spellStart"/>
      <w:r>
        <w:t>approval</w:t>
      </w:r>
      <w:proofErr w:type="spellEnd"/>
      <w:r>
        <w:t xml:space="preserve"> -&gt; Planning </w:t>
      </w:r>
      <w:proofErr w:type="spellStart"/>
      <w:r>
        <w:t>approved</w:t>
      </w:r>
      <w:proofErr w:type="spellEnd"/>
      <w:r>
        <w:t>.</w:t>
      </w:r>
    </w:p>
    <w:p w:rsidR="00B44855" w:rsidRDefault="00B44855" w:rsidP="00B44855">
      <w:pPr>
        <w:keepNext/>
      </w:pPr>
      <w:r>
        <w:rPr>
          <w:noProof/>
        </w:rPr>
        <w:drawing>
          <wp:inline distT="0" distB="0" distL="0" distR="0" wp14:anchorId="28049154" wp14:editId="524817F6">
            <wp:extent cx="4165135" cy="1623696"/>
            <wp:effectExtent l="0" t="0" r="6985" b="0"/>
            <wp:docPr id="43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135" cy="162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855" w:rsidRDefault="00B44855" w:rsidP="00B44855">
      <w:pPr>
        <w:pStyle w:val="Bildetekst"/>
      </w:pPr>
      <w:r>
        <w:t xml:space="preserve">Figur </w:t>
      </w:r>
      <w:fldSimple w:instr=" SEQ Figur \* ARABIC ">
        <w:r w:rsidR="00732AE6">
          <w:rPr>
            <w:noProof/>
          </w:rPr>
          <w:t>19</w:t>
        </w:r>
      </w:fldSimple>
      <w:r>
        <w:t xml:space="preserve"> Plangodkjenning gjøres ved å </w:t>
      </w:r>
      <w:proofErr w:type="spellStart"/>
      <w:r>
        <w:t>høyreklikke</w:t>
      </w:r>
      <w:proofErr w:type="spellEnd"/>
      <w:r>
        <w:t xml:space="preserve"> på planen og velge Planning </w:t>
      </w:r>
      <w:proofErr w:type="spellStart"/>
      <w:r>
        <w:t>Approved</w:t>
      </w:r>
      <w:proofErr w:type="spellEnd"/>
    </w:p>
    <w:p w:rsidR="00B44855" w:rsidRDefault="00B44855" w:rsidP="00B44855">
      <w:r>
        <w:lastRenderedPageBreak/>
        <w:t xml:space="preserve">11 I vinduet Planning </w:t>
      </w:r>
      <w:proofErr w:type="spellStart"/>
      <w:r>
        <w:t>Approval</w:t>
      </w:r>
      <w:proofErr w:type="spellEnd"/>
      <w:r>
        <w:t xml:space="preserve"> – </w:t>
      </w:r>
      <w:proofErr w:type="spellStart"/>
      <w:r>
        <w:t>Warnings</w:t>
      </w:r>
      <w:proofErr w:type="spellEnd"/>
      <w:r>
        <w:t xml:space="preserve"> and </w:t>
      </w:r>
      <w:proofErr w:type="spellStart"/>
      <w:r>
        <w:t>Errors</w:t>
      </w:r>
      <w:proofErr w:type="spellEnd"/>
      <w:r>
        <w:t xml:space="preserve"> kommer det opp et varsel om at SSD ikke kan beregnes og at kollisjon ikke kan sjekkes. Hvis dette er eneste varsel: trykk neste, hvis ikke forsøk å finne ut hva som er galt. </w:t>
      </w:r>
    </w:p>
    <w:p w:rsidR="009F0A06" w:rsidRDefault="00B44855" w:rsidP="009F0A06">
      <w:pPr>
        <w:keepNext/>
      </w:pPr>
      <w:r>
        <w:rPr>
          <w:noProof/>
        </w:rPr>
        <w:drawing>
          <wp:inline distT="0" distB="0" distL="0" distR="0" wp14:anchorId="3E8D03C3" wp14:editId="42D61F44">
            <wp:extent cx="3199745" cy="2466402"/>
            <wp:effectExtent l="0" t="0" r="1270" b="0"/>
            <wp:docPr id="45" name="Bild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45" cy="246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855" w:rsidRDefault="009F0A06" w:rsidP="009F0A06">
      <w:pPr>
        <w:pStyle w:val="Bildetekst"/>
      </w:pPr>
      <w:r>
        <w:t xml:space="preserve">Figur </w:t>
      </w:r>
      <w:r w:rsidR="00374D47">
        <w:fldChar w:fldCharType="begin"/>
      </w:r>
      <w:r w:rsidR="00374D47">
        <w:instrText xml:space="preserve"> SEQ Figur \* ARABIC </w:instrText>
      </w:r>
      <w:r w:rsidR="00374D47">
        <w:fldChar w:fldCharType="separate"/>
      </w:r>
      <w:r w:rsidR="00732AE6">
        <w:rPr>
          <w:noProof/>
        </w:rPr>
        <w:t>20</w:t>
      </w:r>
      <w:r w:rsidR="00374D47">
        <w:rPr>
          <w:noProof/>
        </w:rPr>
        <w:fldChar w:fldCharType="end"/>
      </w:r>
      <w:r>
        <w:t xml:space="preserve"> </w:t>
      </w:r>
      <w:r w:rsidRPr="00AB2119">
        <w:t>Varsel om SSD er vanlig og kan ignorere</w:t>
      </w:r>
      <w:r w:rsidR="00584639">
        <w:t>s. Andre varsler bør undersøkes</w:t>
      </w:r>
    </w:p>
    <w:p w:rsidR="00B44855" w:rsidRDefault="00B44855" w:rsidP="00B44855">
      <w:r>
        <w:t xml:space="preserve">12 Sjekk at informasjonen i vinduet «Planning </w:t>
      </w:r>
      <w:proofErr w:type="spellStart"/>
      <w:r>
        <w:t>Approval</w:t>
      </w:r>
      <w:proofErr w:type="spellEnd"/>
      <w:r>
        <w:t xml:space="preserve"> – Dose </w:t>
      </w:r>
      <w:proofErr w:type="spellStart"/>
      <w:r>
        <w:t>Summary</w:t>
      </w:r>
      <w:proofErr w:type="spellEnd"/>
      <w:r>
        <w:t>» stemmer og trykk «Neste».</w:t>
      </w:r>
    </w:p>
    <w:p w:rsidR="009F0A06" w:rsidRDefault="00B44855" w:rsidP="009F0A06">
      <w:pPr>
        <w:keepNext/>
      </w:pPr>
      <w:r>
        <w:rPr>
          <w:noProof/>
        </w:rPr>
        <w:drawing>
          <wp:inline distT="0" distB="0" distL="0" distR="0" wp14:anchorId="79D716E6" wp14:editId="4B965DE9">
            <wp:extent cx="4235879" cy="3230459"/>
            <wp:effectExtent l="0" t="0" r="0" b="8255"/>
            <wp:docPr id="46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879" cy="323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855" w:rsidRDefault="009F0A06" w:rsidP="009F0A06">
      <w:pPr>
        <w:pStyle w:val="Bildetekst"/>
      </w:pPr>
      <w:r>
        <w:t xml:space="preserve">Figur </w:t>
      </w:r>
      <w:r w:rsidR="00374D47">
        <w:fldChar w:fldCharType="begin"/>
      </w:r>
      <w:r w:rsidR="00374D47">
        <w:instrText xml:space="preserve"> SEQ Figur \* ARABIC </w:instrText>
      </w:r>
      <w:r w:rsidR="00374D47">
        <w:fldChar w:fldCharType="separate"/>
      </w:r>
      <w:r w:rsidR="00732AE6">
        <w:rPr>
          <w:noProof/>
        </w:rPr>
        <w:t>21</w:t>
      </w:r>
      <w:r w:rsidR="00374D47">
        <w:rPr>
          <w:noProof/>
        </w:rPr>
        <w:fldChar w:fldCharType="end"/>
      </w:r>
      <w:r>
        <w:t xml:space="preserve"> </w:t>
      </w:r>
      <w:r w:rsidRPr="00DA7EF2">
        <w:t xml:space="preserve">Oppsummering av dosebidrag fra plan 1_HS Panne. Under står det informasjon om at en annen plan også </w:t>
      </w:r>
      <w:r w:rsidR="00584639">
        <w:t>er lenket til samme rekvisisjon</w:t>
      </w:r>
    </w:p>
    <w:p w:rsidR="00B44855" w:rsidRDefault="00B44855" w:rsidP="00B44855">
      <w:r>
        <w:t xml:space="preserve">13 Huk av for OK på SSD i vinduet Planning </w:t>
      </w:r>
      <w:proofErr w:type="spellStart"/>
      <w:r>
        <w:t>Approval</w:t>
      </w:r>
      <w:proofErr w:type="spellEnd"/>
      <w:r>
        <w:t xml:space="preserve"> – Parameters og trykk «Fullfør».</w:t>
      </w:r>
    </w:p>
    <w:p w:rsidR="009F0A06" w:rsidRDefault="00B44855" w:rsidP="009F0A06">
      <w:pPr>
        <w:keepNext/>
      </w:pPr>
      <w:r>
        <w:rPr>
          <w:noProof/>
        </w:rPr>
        <w:lastRenderedPageBreak/>
        <w:drawing>
          <wp:inline distT="0" distB="0" distL="0" distR="0" wp14:anchorId="38A16199" wp14:editId="222A077F">
            <wp:extent cx="3954528" cy="2971039"/>
            <wp:effectExtent l="0" t="0" r="8255" b="1270"/>
            <wp:docPr id="47" name="Bild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528" cy="297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855" w:rsidRDefault="009F0A06" w:rsidP="009F0A06">
      <w:pPr>
        <w:pStyle w:val="Bildetekst"/>
      </w:pPr>
      <w:r>
        <w:t xml:space="preserve">Figur </w:t>
      </w:r>
      <w:r w:rsidR="00374D47">
        <w:fldChar w:fldCharType="begin"/>
      </w:r>
      <w:r w:rsidR="00374D47">
        <w:instrText xml:space="preserve"> SEQ Figur \* ARABIC </w:instrText>
      </w:r>
      <w:r w:rsidR="00374D47">
        <w:fldChar w:fldCharType="separate"/>
      </w:r>
      <w:r w:rsidR="00732AE6">
        <w:rPr>
          <w:noProof/>
        </w:rPr>
        <w:t>22</w:t>
      </w:r>
      <w:r w:rsidR="00374D47">
        <w:rPr>
          <w:noProof/>
        </w:rPr>
        <w:fldChar w:fldCharType="end"/>
      </w:r>
      <w:r>
        <w:t xml:space="preserve"> </w:t>
      </w:r>
      <w:r w:rsidRPr="002642BF">
        <w:t>SSD er ok</w:t>
      </w:r>
      <w:proofErr w:type="gramStart"/>
      <w:r w:rsidRPr="002642BF">
        <w:t xml:space="preserve"> (selv om den ikke kan beregnes av </w:t>
      </w:r>
      <w:proofErr w:type="spellStart"/>
      <w:r w:rsidRPr="002642BF">
        <w:t>Aria</w:t>
      </w:r>
      <w:proofErr w:type="spellEnd"/>
      <w:proofErr w:type="gramEnd"/>
    </w:p>
    <w:p w:rsidR="00B44855" w:rsidRDefault="00B44855" w:rsidP="00B44855">
      <w:r>
        <w:t>14 Signer planen i vinduet «</w:t>
      </w:r>
      <w:proofErr w:type="spellStart"/>
      <w:r>
        <w:t>Approval</w:t>
      </w:r>
      <w:proofErr w:type="spellEnd"/>
      <w:r>
        <w:t xml:space="preserve"> in Plan Parameters». Dette gjelder som stråleterapeut sin signatur.</w:t>
      </w:r>
    </w:p>
    <w:p w:rsidR="009F0A06" w:rsidRDefault="00B44855" w:rsidP="009F0A06">
      <w:pPr>
        <w:keepNext/>
      </w:pPr>
      <w:r>
        <w:rPr>
          <w:noProof/>
        </w:rPr>
        <w:drawing>
          <wp:inline distT="0" distB="0" distL="0" distR="0" wp14:anchorId="0A240BEB" wp14:editId="23E9F649">
            <wp:extent cx="2804366" cy="1805551"/>
            <wp:effectExtent l="0" t="0" r="0" b="4445"/>
            <wp:docPr id="48" name="Bild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366" cy="180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855" w:rsidRDefault="009F0A06" w:rsidP="009F0A06">
      <w:pPr>
        <w:pStyle w:val="Bildetekst"/>
      </w:pPr>
      <w:r>
        <w:t xml:space="preserve">Figur </w:t>
      </w:r>
      <w:r w:rsidR="00374D47">
        <w:fldChar w:fldCharType="begin"/>
      </w:r>
      <w:r w:rsidR="00374D47">
        <w:instrText xml:space="preserve"> SEQ Figur \* ARABIC </w:instrText>
      </w:r>
      <w:r w:rsidR="00374D47">
        <w:fldChar w:fldCharType="separate"/>
      </w:r>
      <w:r w:rsidR="00732AE6">
        <w:rPr>
          <w:noProof/>
        </w:rPr>
        <w:t>23</w:t>
      </w:r>
      <w:r w:rsidR="00374D47">
        <w:rPr>
          <w:noProof/>
        </w:rPr>
        <w:fldChar w:fldCharType="end"/>
      </w:r>
      <w:r>
        <w:t xml:space="preserve"> </w:t>
      </w:r>
      <w:r w:rsidRPr="0042629E">
        <w:t>Signer med OUS brukernavn og passord</w:t>
      </w:r>
    </w:p>
    <w:p w:rsidR="00B44855" w:rsidRPr="005A6247" w:rsidRDefault="00B44855" w:rsidP="00B44855">
      <w:r>
        <w:t>Gjenta punkt 9-14 for alle resterende planer</w:t>
      </w:r>
    </w:p>
    <w:p w:rsidR="00B44855" w:rsidRDefault="00B44855" w:rsidP="00B4485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B44855" w:rsidRPr="00375637" w:rsidRDefault="00B44855" w:rsidP="00B44855">
      <w:pPr>
        <w:pStyle w:val="Overskrift2"/>
      </w:pPr>
      <w:bookmarkStart w:id="17" w:name="_Toc97718892"/>
      <w:proofErr w:type="spellStart"/>
      <w:r w:rsidRPr="00375637">
        <w:lastRenderedPageBreak/>
        <w:t>Treatment</w:t>
      </w:r>
      <w:proofErr w:type="spellEnd"/>
      <w:r w:rsidRPr="00375637">
        <w:t xml:space="preserve"> </w:t>
      </w:r>
      <w:proofErr w:type="spellStart"/>
      <w:r w:rsidRPr="00375637">
        <w:t>Preparation</w:t>
      </w:r>
      <w:bookmarkEnd w:id="17"/>
      <w:proofErr w:type="spellEnd"/>
    </w:p>
    <w:p w:rsidR="00B44855" w:rsidRDefault="00B44855" w:rsidP="00B44855">
      <w:r w:rsidRPr="00375637">
        <w:t xml:space="preserve">Gå til modulen </w:t>
      </w:r>
      <w:proofErr w:type="spellStart"/>
      <w:r w:rsidRPr="00375637">
        <w:t>Treatment</w:t>
      </w:r>
      <w:proofErr w:type="spellEnd"/>
      <w:r w:rsidRPr="00375637">
        <w:t xml:space="preserve"> </w:t>
      </w:r>
      <w:proofErr w:type="spellStart"/>
      <w:r w:rsidRPr="00375637">
        <w:t>Preparation</w:t>
      </w:r>
      <w:proofErr w:type="spellEnd"/>
      <w:r>
        <w:t>. For hver plan gjøres følgende:</w:t>
      </w:r>
    </w:p>
    <w:p w:rsidR="00B44855" w:rsidRDefault="00B44855" w:rsidP="00B44855">
      <w:r>
        <w:t>15 Fyll inn koden til innsatsen. Dette gjøres i linjen ved siden av «</w:t>
      </w:r>
      <w:proofErr w:type="spellStart"/>
      <w:r>
        <w:t>Custom</w:t>
      </w:r>
      <w:proofErr w:type="spellEnd"/>
      <w:r>
        <w:t xml:space="preserve"> FFDA», til høyre for «Electron </w:t>
      </w:r>
      <w:proofErr w:type="spellStart"/>
      <w:r>
        <w:t>Aperture</w:t>
      </w:r>
      <w:proofErr w:type="spellEnd"/>
      <w:r>
        <w:t>».</w:t>
      </w:r>
    </w:p>
    <w:p w:rsidR="009F0A06" w:rsidRDefault="00B44855" w:rsidP="009F0A06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3E76F6" wp14:editId="2D6684E0">
                <wp:simplePos x="0" y="0"/>
                <wp:positionH relativeFrom="column">
                  <wp:posOffset>4196991</wp:posOffset>
                </wp:positionH>
                <wp:positionV relativeFrom="paragraph">
                  <wp:posOffset>3473422</wp:posOffset>
                </wp:positionV>
                <wp:extent cx="691764" cy="318053"/>
                <wp:effectExtent l="0" t="0" r="13335" b="2540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64" cy="31805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" o:spid="_x0000_s1026" style="position:absolute;margin-left:330.45pt;margin-top:273.5pt;width:54.45pt;height:2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104401E" wp14:editId="2B1CA853">
            <wp:extent cx="5633411" cy="3784948"/>
            <wp:effectExtent l="0" t="0" r="5715" b="635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411" cy="378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855" w:rsidRDefault="009F0A06" w:rsidP="009F0A06">
      <w:pPr>
        <w:pStyle w:val="Bildetekst"/>
      </w:pPr>
      <w:r>
        <w:t xml:space="preserve">Figur </w:t>
      </w:r>
      <w:r w:rsidR="00374D47">
        <w:fldChar w:fldCharType="begin"/>
      </w:r>
      <w:r w:rsidR="00374D47">
        <w:instrText xml:space="preserve"> SEQ Figur \* ARABIC </w:instrText>
      </w:r>
      <w:r w:rsidR="00374D47">
        <w:fldChar w:fldCharType="separate"/>
      </w:r>
      <w:r w:rsidR="00732AE6">
        <w:rPr>
          <w:noProof/>
        </w:rPr>
        <w:t>24</w:t>
      </w:r>
      <w:r w:rsidR="00374D47">
        <w:rPr>
          <w:noProof/>
        </w:rPr>
        <w:fldChar w:fldCharType="end"/>
      </w:r>
      <w:r>
        <w:t xml:space="preserve"> </w:t>
      </w:r>
      <w:r w:rsidRPr="00685B8C">
        <w:t xml:space="preserve">FFDA-koden til innsatsen fylles inn ved siden av feltet "Electron </w:t>
      </w:r>
      <w:proofErr w:type="spellStart"/>
      <w:r w:rsidRPr="00685B8C">
        <w:t>Aperture</w:t>
      </w:r>
      <w:proofErr w:type="spellEnd"/>
      <w:r w:rsidRPr="00685B8C">
        <w:t>"</w:t>
      </w:r>
    </w:p>
    <w:p w:rsidR="00B44855" w:rsidRDefault="00B44855" w:rsidP="00B44855"/>
    <w:p w:rsidR="00B44855" w:rsidRDefault="00B44855" w:rsidP="00B44855">
      <w:r>
        <w:t xml:space="preserve">16 Marker planen under </w:t>
      </w:r>
      <w:proofErr w:type="spellStart"/>
      <w:r>
        <w:t>Treatment</w:t>
      </w:r>
      <w:proofErr w:type="spellEnd"/>
      <w:r>
        <w:t xml:space="preserve"> Setup oppe til venstre. Trykk på knappen </w:t>
      </w:r>
      <w:proofErr w:type="spellStart"/>
      <w:r>
        <w:t>Manage</w:t>
      </w:r>
      <w:proofErr w:type="spellEnd"/>
      <w:r>
        <w:t xml:space="preserve"> Setup Notes. I vinduet </w:t>
      </w:r>
      <w:proofErr w:type="spellStart"/>
      <w:r>
        <w:t>Add</w:t>
      </w:r>
      <w:proofErr w:type="spellEnd"/>
      <w:r>
        <w:t>/Edit Setup Field Note skrives informasjon om fikserin</w:t>
      </w:r>
      <w:r w:rsidR="006A0EB8">
        <w:t xml:space="preserve">g, tubus, </w:t>
      </w:r>
      <w:proofErr w:type="gramStart"/>
      <w:r w:rsidR="006A0EB8">
        <w:t xml:space="preserve">innsats </w:t>
      </w:r>
      <w:r>
        <w:t xml:space="preserve"> og</w:t>
      </w:r>
      <w:proofErr w:type="gramEnd"/>
      <w:r>
        <w:t xml:space="preserve"> ev. bolus. Trykk lagre (diskett-symbol).</w:t>
      </w:r>
    </w:p>
    <w:p w:rsidR="00732AE6" w:rsidRDefault="00B44855" w:rsidP="00732AE6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498AF0" wp14:editId="5D6410C6">
                <wp:simplePos x="0" y="0"/>
                <wp:positionH relativeFrom="column">
                  <wp:posOffset>3596005</wp:posOffset>
                </wp:positionH>
                <wp:positionV relativeFrom="paragraph">
                  <wp:posOffset>3357245</wp:posOffset>
                </wp:positionV>
                <wp:extent cx="246491" cy="262393"/>
                <wp:effectExtent l="38100" t="0" r="20320" b="61595"/>
                <wp:wrapNone/>
                <wp:docPr id="51" name="Rett pi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6491" cy="26239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tt pil 51" o:spid="_x0000_s1026" type="#_x0000_t32" style="position:absolute;margin-left:283.15pt;margin-top:264.35pt;width:19.4pt;height:20.6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" strokecolor="red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2E451DF" wp14:editId="6C25BEF6">
            <wp:extent cx="5124450" cy="3804737"/>
            <wp:effectExtent l="0" t="0" r="0" b="5715"/>
            <wp:docPr id="50" name="Bild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295" cy="380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855" w:rsidRDefault="00732AE6" w:rsidP="00732AE6">
      <w:pPr>
        <w:pStyle w:val="Bildetekst"/>
      </w:pPr>
      <w:r>
        <w:t xml:space="preserve">Figur </w:t>
      </w:r>
      <w:r w:rsidR="00374D47">
        <w:fldChar w:fldCharType="begin"/>
      </w:r>
      <w:r w:rsidR="00374D47">
        <w:instrText xml:space="preserve"> SEQ Figur \* ARABIC </w:instrText>
      </w:r>
      <w:r w:rsidR="00374D47">
        <w:fldChar w:fldCharType="separate"/>
      </w:r>
      <w:r>
        <w:rPr>
          <w:noProof/>
        </w:rPr>
        <w:t>25</w:t>
      </w:r>
      <w:r w:rsidR="00374D47">
        <w:rPr>
          <w:noProof/>
        </w:rPr>
        <w:fldChar w:fldCharType="end"/>
      </w:r>
      <w:r>
        <w:t xml:space="preserve"> </w:t>
      </w:r>
      <w:r w:rsidRPr="00DD3415">
        <w:t>Pasientinnstilling legges inn ved å trykke</w:t>
      </w:r>
      <w:r w:rsidR="00857586">
        <w:t xml:space="preserve"> på knappen nederst på skjermen</w:t>
      </w:r>
    </w:p>
    <w:p w:rsidR="00732AE6" w:rsidRDefault="00B44855" w:rsidP="00732AE6">
      <w:pPr>
        <w:keepNext/>
      </w:pPr>
      <w:r>
        <w:rPr>
          <w:noProof/>
        </w:rPr>
        <w:drawing>
          <wp:inline distT="0" distB="0" distL="0" distR="0" wp14:anchorId="40212266" wp14:editId="52318B94">
            <wp:extent cx="3206589" cy="2524226"/>
            <wp:effectExtent l="0" t="0" r="0" b="0"/>
            <wp:docPr id="52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589" cy="252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855" w:rsidRDefault="00732AE6" w:rsidP="00732AE6">
      <w:pPr>
        <w:pStyle w:val="Bildetekst"/>
      </w:pPr>
      <w:r>
        <w:t xml:space="preserve">Figur </w:t>
      </w:r>
      <w:r w:rsidR="00374D47">
        <w:fldChar w:fldCharType="begin"/>
      </w:r>
      <w:r w:rsidR="00374D47">
        <w:instrText xml:space="preserve"> SEQ Figur \* ARABIC </w:instrText>
      </w:r>
      <w:r w:rsidR="00374D47">
        <w:fldChar w:fldCharType="separate"/>
      </w:r>
      <w:r>
        <w:rPr>
          <w:noProof/>
        </w:rPr>
        <w:t>26</w:t>
      </w:r>
      <w:r w:rsidR="00374D47">
        <w:rPr>
          <w:noProof/>
        </w:rPr>
        <w:fldChar w:fldCharType="end"/>
      </w:r>
      <w:r>
        <w:t xml:space="preserve"> </w:t>
      </w:r>
      <w:r w:rsidRPr="00A76594">
        <w:t>Informasjon som er viktig for behandling skrives i vinduet «</w:t>
      </w:r>
      <w:proofErr w:type="spellStart"/>
      <w:r w:rsidRPr="00A76594">
        <w:t>Add</w:t>
      </w:r>
      <w:proofErr w:type="spellEnd"/>
      <w:r w:rsidRPr="00A76594">
        <w:t>/Edit Field Note»</w:t>
      </w:r>
    </w:p>
    <w:p w:rsidR="00B44855" w:rsidRDefault="00B44855" w:rsidP="00B44855">
      <w:r>
        <w:t>17</w:t>
      </w:r>
      <w:r w:rsidRPr="00621803">
        <w:t xml:space="preserve"> </w:t>
      </w:r>
      <w:r>
        <w:t>Legg inn foto av fiksering og av felttegningen, samt ansiktsfoto, ved å trykke «</w:t>
      </w:r>
      <w:proofErr w:type="spellStart"/>
      <w:r>
        <w:t>Add</w:t>
      </w:r>
      <w:proofErr w:type="spellEnd"/>
      <w:r>
        <w:t xml:space="preserve"> Photo(s)».</w:t>
      </w:r>
    </w:p>
    <w:p w:rsidR="00732AE6" w:rsidRDefault="00B44855" w:rsidP="00732AE6">
      <w:pPr>
        <w:keepNext/>
      </w:pPr>
      <w:r>
        <w:rPr>
          <w:noProof/>
        </w:rPr>
        <w:drawing>
          <wp:inline distT="0" distB="0" distL="0" distR="0" wp14:anchorId="68212480" wp14:editId="5A823FB4">
            <wp:extent cx="5760720" cy="1650365"/>
            <wp:effectExtent l="0" t="0" r="0" b="6985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855" w:rsidRDefault="00732AE6" w:rsidP="00732AE6">
      <w:pPr>
        <w:pStyle w:val="Bildetekst"/>
      </w:pPr>
      <w:r>
        <w:t xml:space="preserve">Figur </w:t>
      </w:r>
      <w:r w:rsidR="00374D47">
        <w:fldChar w:fldCharType="begin"/>
      </w:r>
      <w:r w:rsidR="00374D47">
        <w:instrText xml:space="preserve"> SEQ Figur \* ARABIC </w:instrText>
      </w:r>
      <w:r w:rsidR="00374D47">
        <w:fldChar w:fldCharType="separate"/>
      </w:r>
      <w:r>
        <w:rPr>
          <w:noProof/>
        </w:rPr>
        <w:t>27</w:t>
      </w:r>
      <w:r w:rsidR="00374D47">
        <w:rPr>
          <w:noProof/>
        </w:rPr>
        <w:fldChar w:fldCharType="end"/>
      </w:r>
      <w:r>
        <w:t xml:space="preserve"> </w:t>
      </w:r>
      <w:r w:rsidRPr="00092E48">
        <w:t>Legg inn</w:t>
      </w:r>
      <w:r>
        <w:t xml:space="preserve"> aktuelle</w:t>
      </w:r>
      <w:r w:rsidRPr="00092E48">
        <w:t xml:space="preserve"> foto i vinduet «</w:t>
      </w:r>
      <w:proofErr w:type="spellStart"/>
      <w:r w:rsidRPr="00092E48">
        <w:t>Add</w:t>
      </w:r>
      <w:proofErr w:type="spellEnd"/>
      <w:r w:rsidRPr="00092E48">
        <w:t xml:space="preserve"> Photo(s)»</w:t>
      </w:r>
    </w:p>
    <w:p w:rsidR="00B44855" w:rsidRPr="00883B1C" w:rsidRDefault="00B44855" w:rsidP="00B4485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lastRenderedPageBreak/>
        <w:t>Gjenta punkt 15-17 for alle planene som er laget.</w:t>
      </w:r>
    </w:p>
    <w:p w:rsidR="00B44855" w:rsidRDefault="00B44855" w:rsidP="00B44855">
      <w:pPr>
        <w:pStyle w:val="Overskrift2"/>
        <w:rPr>
          <w:lang w:val="en-US"/>
        </w:rPr>
      </w:pPr>
      <w:bookmarkStart w:id="18" w:name="_Toc97718893"/>
      <w:r>
        <w:rPr>
          <w:lang w:val="en-US"/>
        </w:rPr>
        <w:t>Plan Scheduling</w:t>
      </w:r>
      <w:bookmarkEnd w:id="18"/>
    </w:p>
    <w:p w:rsidR="00B44855" w:rsidRDefault="00B44855" w:rsidP="00B44855">
      <w:pPr>
        <w:rPr>
          <w:lang w:val="en-US"/>
        </w:rPr>
      </w:pPr>
      <w:proofErr w:type="spellStart"/>
      <w:r>
        <w:rPr>
          <w:lang w:val="en-US"/>
        </w:rPr>
        <w:t>Gå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modulen</w:t>
      </w:r>
      <w:proofErr w:type="spellEnd"/>
      <w:r>
        <w:rPr>
          <w:lang w:val="en-US"/>
        </w:rPr>
        <w:t xml:space="preserve"> Plan Scheduling</w:t>
      </w:r>
    </w:p>
    <w:p w:rsidR="00B44855" w:rsidRDefault="00B44855" w:rsidP="00B44855">
      <w:r>
        <w:t>Trykk på knappen “</w:t>
      </w:r>
      <w:proofErr w:type="spellStart"/>
      <w:r>
        <w:t>Schedule</w:t>
      </w:r>
      <w:proofErr w:type="spellEnd"/>
      <w:r>
        <w:t>” for hver plan som er laget. Når dette er gjort skal det dukke opp like mange blå bokser til høyre for hver plan som det er antall fraksjoner i planen. Trykk save (diskett-ikonet).</w:t>
      </w:r>
    </w:p>
    <w:p w:rsidR="00732AE6" w:rsidRDefault="00B44855" w:rsidP="00732AE6">
      <w:pPr>
        <w:keepNext/>
      </w:pPr>
      <w:r>
        <w:rPr>
          <w:noProof/>
        </w:rPr>
        <w:drawing>
          <wp:inline distT="0" distB="0" distL="0" distR="0" wp14:anchorId="4BD863DE" wp14:editId="477C1A5C">
            <wp:extent cx="5040295" cy="1294130"/>
            <wp:effectExtent l="0" t="0" r="8255" b="127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29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855" w:rsidRDefault="00732AE6" w:rsidP="00732AE6">
      <w:pPr>
        <w:pStyle w:val="Bildetekst"/>
      </w:pPr>
      <w:r>
        <w:t xml:space="preserve">Figur </w:t>
      </w:r>
      <w:r w:rsidR="00374D47">
        <w:fldChar w:fldCharType="begin"/>
      </w:r>
      <w:r w:rsidR="00374D47">
        <w:instrText xml:space="preserve"> SEQ Figur \* ARABIC </w:instrText>
      </w:r>
      <w:r w:rsidR="00374D47">
        <w:fldChar w:fldCharType="separate"/>
      </w:r>
      <w:r>
        <w:rPr>
          <w:noProof/>
        </w:rPr>
        <w:t>28</w:t>
      </w:r>
      <w:r w:rsidR="00374D47">
        <w:rPr>
          <w:noProof/>
        </w:rPr>
        <w:fldChar w:fldCharType="end"/>
      </w:r>
      <w:r>
        <w:t xml:space="preserve"> </w:t>
      </w:r>
      <w:r w:rsidRPr="002A3AF3">
        <w:t xml:space="preserve">Ved å trykke på </w:t>
      </w:r>
      <w:proofErr w:type="spellStart"/>
      <w:r w:rsidRPr="002A3AF3">
        <w:t>Schedule</w:t>
      </w:r>
      <w:proofErr w:type="spellEnd"/>
      <w:r w:rsidRPr="002A3AF3">
        <w:t xml:space="preserve"> får man opprettet tilgjengelige fra</w:t>
      </w:r>
      <w:r w:rsidR="00584639">
        <w:t>ksjoner for behandlingsmaskinen</w:t>
      </w:r>
    </w:p>
    <w:p w:rsidR="00B44855" w:rsidRDefault="00B44855" w:rsidP="00B44855">
      <w:pPr>
        <w:pStyle w:val="Overskrift2"/>
      </w:pPr>
      <w:bookmarkStart w:id="19" w:name="_Toc97718894"/>
      <w:r>
        <w:t>Bolus (</w:t>
      </w:r>
      <w:proofErr w:type="spellStart"/>
      <w:r>
        <w:t>Patient</w:t>
      </w:r>
      <w:proofErr w:type="spellEnd"/>
      <w:r>
        <w:t xml:space="preserve"> Alert)</w:t>
      </w:r>
      <w:bookmarkEnd w:id="19"/>
    </w:p>
    <w:p w:rsidR="00B44855" w:rsidRDefault="00B44855" w:rsidP="00B44855">
      <w:r>
        <w:t xml:space="preserve">Hvis en plan skal behandles med bolus må det legges inn en </w:t>
      </w:r>
      <w:proofErr w:type="spellStart"/>
      <w:r>
        <w:t>Patient</w:t>
      </w:r>
      <w:proofErr w:type="spellEnd"/>
      <w:r>
        <w:t xml:space="preserve"> Alert. Denne vil dukke opp på behandlingsskjermen ved hver behandling og må signeres før beskjeden forsvinner. Gå inn i modulen «</w:t>
      </w:r>
      <w:proofErr w:type="spellStart"/>
      <w:r>
        <w:t>Encounter</w:t>
      </w:r>
      <w:proofErr w:type="spellEnd"/>
      <w:r>
        <w:t>» og velg «</w:t>
      </w:r>
      <w:proofErr w:type="spellStart"/>
      <w:r>
        <w:t>Patient</w:t>
      </w:r>
      <w:proofErr w:type="spellEnd"/>
      <w:r>
        <w:t xml:space="preserve"> Alerts». Trykk «</w:t>
      </w:r>
      <w:proofErr w:type="spellStart"/>
      <w:r>
        <w:t>new</w:t>
      </w:r>
      <w:proofErr w:type="spellEnd"/>
      <w:r>
        <w:t xml:space="preserve">» og legg inn en tekst om at det er bolus på planen (spesifiser plannavn) </w:t>
      </w:r>
    </w:p>
    <w:p w:rsidR="00732AE6" w:rsidRDefault="00B44855" w:rsidP="00732AE6">
      <w:pPr>
        <w:keepNext/>
      </w:pPr>
      <w:r>
        <w:rPr>
          <w:noProof/>
        </w:rPr>
        <w:drawing>
          <wp:inline distT="0" distB="0" distL="0" distR="0" wp14:anchorId="7F7A02C0" wp14:editId="06C86CD9">
            <wp:extent cx="2015339" cy="2024981"/>
            <wp:effectExtent l="0" t="0" r="4445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339" cy="202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855" w:rsidRDefault="00732AE6" w:rsidP="00732AE6">
      <w:pPr>
        <w:pStyle w:val="Bildetekst"/>
      </w:pPr>
      <w:r>
        <w:t xml:space="preserve">Figur </w:t>
      </w:r>
      <w:r w:rsidR="00374D47">
        <w:fldChar w:fldCharType="begin"/>
      </w:r>
      <w:r w:rsidR="00374D47">
        <w:instrText xml:space="preserve"> SEQ Figur \* ARABIC </w:instrText>
      </w:r>
      <w:r w:rsidR="00374D47">
        <w:fldChar w:fldCharType="separate"/>
      </w:r>
      <w:r>
        <w:rPr>
          <w:noProof/>
        </w:rPr>
        <w:t>29</w:t>
      </w:r>
      <w:r w:rsidR="00374D47">
        <w:rPr>
          <w:noProof/>
        </w:rPr>
        <w:fldChar w:fldCharType="end"/>
      </w:r>
      <w:r>
        <w:t xml:space="preserve"> </w:t>
      </w:r>
      <w:r w:rsidRPr="008E1E4E">
        <w:t xml:space="preserve">Hvis pasienten har bolus legges dette inn som en </w:t>
      </w:r>
      <w:proofErr w:type="spellStart"/>
      <w:r w:rsidRPr="008E1E4E">
        <w:t>Pa</w:t>
      </w:r>
      <w:r w:rsidR="00584639">
        <w:t>tient</w:t>
      </w:r>
      <w:proofErr w:type="spellEnd"/>
      <w:r w:rsidR="00584639">
        <w:t xml:space="preserve"> Alert i modulen </w:t>
      </w:r>
      <w:proofErr w:type="spellStart"/>
      <w:r w:rsidR="00584639">
        <w:t>Encounter</w:t>
      </w:r>
      <w:proofErr w:type="spellEnd"/>
    </w:p>
    <w:p w:rsidR="00B44855" w:rsidRPr="00253723" w:rsidRDefault="00B44855" w:rsidP="00B44855">
      <w:r>
        <w:t xml:space="preserve">Trykk på det lille arket ved siden av «Done»-knappen og skriv inn informasjon fra utregningen av MU (for </w:t>
      </w:r>
      <w:proofErr w:type="spellStart"/>
      <w:r>
        <w:t>Varian</w:t>
      </w:r>
      <w:proofErr w:type="spellEnd"/>
      <w:r>
        <w:t>: Antall MU/Gy)</w:t>
      </w:r>
      <w:r w:rsidR="00511382">
        <w:t xml:space="preserve"> og diodeforventningsverdi</w:t>
      </w:r>
      <w:r>
        <w:t xml:space="preserve">.  Trykk «Done» – planen er nå til sjekk hos fysiker! Når «Done» trykkes opprettes samtidig en forhåndsbestemt planleggingskode (WEGX). Dette skjer helt av seg selv. </w:t>
      </w:r>
    </w:p>
    <w:p w:rsidR="00B44855" w:rsidRDefault="00B44855" w:rsidP="00B44855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519B36" wp14:editId="52BC385D">
                <wp:simplePos x="0" y="0"/>
                <wp:positionH relativeFrom="column">
                  <wp:posOffset>4506138</wp:posOffset>
                </wp:positionH>
                <wp:positionV relativeFrom="paragraph">
                  <wp:posOffset>107899</wp:posOffset>
                </wp:positionV>
                <wp:extent cx="607161" cy="248717"/>
                <wp:effectExtent l="0" t="0" r="21590" b="1841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61" cy="24871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" o:spid="_x0000_s1026" style="position:absolute;margin-left:354.8pt;margin-top:8.5pt;width:47.8pt;height:19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9CB2825" wp14:editId="21CFDD8C">
            <wp:extent cx="5760720" cy="360122"/>
            <wp:effectExtent l="0" t="0" r="0" b="1905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855" w:rsidRDefault="00B44855" w:rsidP="00B44855">
      <w:pPr>
        <w:pStyle w:val="Bildetekst"/>
      </w:pPr>
      <w:r>
        <w:t xml:space="preserve">Figur 31 Når Done trykkes </w:t>
      </w:r>
      <w:proofErr w:type="gramStart"/>
      <w:r>
        <w:t>sendes</w:t>
      </w:r>
      <w:proofErr w:type="gramEnd"/>
      <w:r>
        <w:t xml:space="preserve"> planen til fysikersjekk</w:t>
      </w:r>
    </w:p>
    <w:p w:rsidR="00467763" w:rsidRDefault="00467763"/>
    <w:sectPr w:rsidR="00467763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type w:val="nextColumn"/>
      <w:pgSz w:w="11907" w:h="16840" w:code="9"/>
      <w:pgMar w:top="1107" w:right="1418" w:bottom="1418" w:left="1418" w:header="708" w:footer="708" w:gutter="0"/>
      <w:paperSrc w:first="2" w:other="2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573" w:rsidRDefault="007A6573">
      <w:r>
        <w:separator/>
      </w:r>
    </w:p>
  </w:endnote>
  <w:endnote w:type="continuationSeparator" w:id="0">
    <w:p w:rsidR="007A6573" w:rsidRDefault="007A6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506020202030204"/>
    <w:charset w:val="00"/>
    <w:family w:val="swiss"/>
    <w:pitch w:val="variable"/>
    <w:sig w:usb0="00000287" w:usb1="00000000" w:usb2="00000000" w:usb3="00000000" w:csb0="0000009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D47" w:rsidRDefault="00374D47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772"/>
      <w:gridCol w:w="2762"/>
      <w:gridCol w:w="1800"/>
      <w:gridCol w:w="953"/>
    </w:tblGrid>
    <w:tr w:rsidR="00FC0DE7" w:rsidTr="000E429E">
      <w:tc>
        <w:tcPr>
          <w:tcW w:w="2031" w:type="pct"/>
        </w:tcPr>
        <w:p w:rsidR="00FC0DE7" w:rsidRDefault="00374D47" w:rsidP="00447AB5">
          <w:pPr>
            <w:keepNext/>
            <w:autoSpaceDE w:val="0"/>
            <w:autoSpaceDN w:val="0"/>
            <w:adjustRightInd w:val="0"/>
            <w:ind w:left="-42"/>
            <w:rPr>
              <w:rFonts w:ascii="Arial Narrow" w:hAnsi="Arial Narrow" w:cs="Times-Roman"/>
              <w:b/>
              <w:sz w:val="14"/>
              <w:szCs w:val="24"/>
            </w:rPr>
          </w:pPr>
          <w:sdt>
            <w:sdtPr>
              <w:rPr>
                <w:rFonts w:ascii="Arial Narrow" w:hAnsi="Arial Narrow" w:cs="Times-Roman"/>
                <w:sz w:val="14"/>
                <w:szCs w:val="24"/>
              </w:rPr>
              <w:id w:val="1345524021"/>
              <w:placeholder>
                <w:docPart w:val="9715E8767A5343E99A884D7128653419"/>
              </w:placeholder>
              <w:text/>
            </w:sdtPr>
            <w:sdtEndPr/>
            <w:sdtContent>
              <w:r w:rsidR="00447AB5">
                <w:rPr>
                  <w:rFonts w:ascii="Arial Narrow" w:hAnsi="Arial Narrow" w:cs="Times-Roman"/>
                  <w:sz w:val="14"/>
                  <w:szCs w:val="24"/>
                </w:rPr>
                <w:t>Direkteinnstilt elektronbehandling</w:t>
              </w:r>
            </w:sdtContent>
          </w:sdt>
        </w:p>
      </w:tc>
      <w:tc>
        <w:tcPr>
          <w:tcW w:w="1487" w:type="pct"/>
        </w:tcPr>
        <w:p w:rsidR="00FC0DE7" w:rsidRDefault="00FC0DE7" w:rsidP="00FC0DE7">
          <w:pPr>
            <w:keepNext/>
            <w:autoSpaceDE w:val="0"/>
            <w:autoSpaceDN w:val="0"/>
            <w:adjustRightInd w:val="0"/>
            <w:ind w:left="-42"/>
            <w:rPr>
              <w:rFonts w:ascii="Arial Narrow" w:hAnsi="Arial Narrow" w:cs="Times-Roman"/>
              <w:b/>
              <w:sz w:val="14"/>
              <w:szCs w:val="24"/>
            </w:rPr>
          </w:pPr>
          <w:proofErr w:type="spellStart"/>
          <w:r>
            <w:rPr>
              <w:rFonts w:ascii="Arial Narrow" w:hAnsi="Arial Narrow" w:cs="Times-Roman"/>
              <w:sz w:val="14"/>
              <w:szCs w:val="24"/>
            </w:rPr>
            <w:t>Org.enhet</w:t>
          </w:r>
          <w:proofErr w:type="spellEnd"/>
          <w:r>
            <w:rPr>
              <w:rFonts w:ascii="Arial Narrow" w:hAnsi="Arial Narrow" w:cs="Times-Roman"/>
              <w:sz w:val="14"/>
              <w:szCs w:val="24"/>
            </w:rPr>
            <w:t xml:space="preserve">: </w:t>
          </w:r>
          <w:sdt>
            <w:sdtPr>
              <w:rPr>
                <w:rFonts w:ascii="Arial Narrow" w:hAnsi="Arial Narrow" w:cs="Times-Roman"/>
                <w:sz w:val="14"/>
                <w:szCs w:val="24"/>
              </w:rPr>
              <w:id w:val="-848089471"/>
              <w:placeholder>
                <w:docPart w:val="FD1874AE39CE47C29121D2E934DEA80D"/>
              </w:placeholder>
              <w:text/>
            </w:sdtPr>
            <w:sdtContent>
              <w:r w:rsidR="00374D47" w:rsidRPr="006624BB">
                <w:rPr>
                  <w:rFonts w:ascii="Arial Narrow" w:hAnsi="Arial Narrow" w:cs="Times-Roman"/>
                  <w:sz w:val="14"/>
                  <w:szCs w:val="24"/>
                </w:rPr>
                <w:t>Avdeling for medisinsk fysikk</w:t>
              </w:r>
            </w:sdtContent>
          </w:sdt>
        </w:p>
      </w:tc>
      <w:tc>
        <w:tcPr>
          <w:tcW w:w="969" w:type="pct"/>
        </w:tcPr>
        <w:p w:rsidR="00FC0DE7" w:rsidRDefault="00FC0DE7" w:rsidP="00447AB5">
          <w:pPr>
            <w:keepNext/>
            <w:autoSpaceDE w:val="0"/>
            <w:autoSpaceDN w:val="0"/>
            <w:adjustRightInd w:val="0"/>
            <w:ind w:left="-42"/>
            <w:rPr>
              <w:rFonts w:ascii="Arial Narrow" w:hAnsi="Arial Narrow" w:cs="Times-Roman"/>
              <w:b/>
              <w:sz w:val="14"/>
              <w:szCs w:val="24"/>
            </w:rPr>
          </w:pPr>
          <w:r>
            <w:rPr>
              <w:rFonts w:ascii="Arial Narrow" w:hAnsi="Arial Narrow" w:cs="Times-Roman"/>
              <w:sz w:val="14"/>
              <w:szCs w:val="24"/>
            </w:rPr>
            <w:t xml:space="preserve">Nivå: </w:t>
          </w:r>
          <w:sdt>
            <w:sdtPr>
              <w:rPr>
                <w:rFonts w:ascii="Arial Narrow" w:hAnsi="Arial Narrow" w:cs="Times-Roman"/>
                <w:sz w:val="14"/>
                <w:szCs w:val="14"/>
              </w:rPr>
              <w:id w:val="-1369529929"/>
              <w:placeholder>
                <w:docPart w:val="1918C0E02E3F432A98C20DA71C44510B"/>
              </w:placeholder>
              <w:text/>
            </w:sdtPr>
            <w:sdtEndPr>
              <w:rPr>
                <w:szCs w:val="24"/>
              </w:rPr>
            </w:sdtEndPr>
            <w:sdtContent>
              <w:r w:rsidR="00447AB5">
                <w:rPr>
                  <w:rFonts w:ascii="Arial Narrow" w:hAnsi="Arial Narrow" w:cs="Times-Roman"/>
                  <w:sz w:val="14"/>
                  <w:szCs w:val="14"/>
                </w:rPr>
                <w:t>2</w:t>
              </w:r>
            </w:sdtContent>
          </w:sdt>
        </w:p>
      </w:tc>
      <w:tc>
        <w:tcPr>
          <w:tcW w:w="513" w:type="pct"/>
        </w:tcPr>
        <w:p w:rsidR="00FC0DE7" w:rsidRDefault="00FC0DE7" w:rsidP="00FC0DE7">
          <w:pPr>
            <w:keepNext/>
            <w:autoSpaceDE w:val="0"/>
            <w:autoSpaceDN w:val="0"/>
            <w:adjustRightInd w:val="0"/>
            <w:ind w:left="-42"/>
            <w:jc w:val="right"/>
            <w:rPr>
              <w:rFonts w:ascii="Arial Narrow" w:hAnsi="Arial Narrow" w:cs="Times-Roman"/>
              <w:sz w:val="14"/>
              <w:szCs w:val="24"/>
            </w:rPr>
          </w:pPr>
          <w:r>
            <w:rPr>
              <w:rFonts w:ascii="Arial Narrow" w:hAnsi="Arial Narrow" w:cs="Times-Roman"/>
              <w:sz w:val="14"/>
              <w:szCs w:val="24"/>
            </w:rPr>
            <w:t xml:space="preserve">Versjon: </w:t>
          </w:r>
          <w:r w:rsidR="00447AB5">
            <w:rPr>
              <w:rFonts w:ascii="Arial Narrow" w:hAnsi="Arial Narrow" w:cs="Times-Roman"/>
              <w:sz w:val="14"/>
              <w:szCs w:val="24"/>
            </w:rPr>
            <w:t>1</w:t>
          </w:r>
        </w:p>
      </w:tc>
    </w:tr>
    <w:tr w:rsidR="00775CD1" w:rsidTr="000E429E">
      <w:tc>
        <w:tcPr>
          <w:tcW w:w="2031" w:type="pct"/>
        </w:tcPr>
        <w:p w:rsidR="00775CD1" w:rsidRDefault="00775CD1" w:rsidP="004F18BF">
          <w:pPr>
            <w:keepNext/>
            <w:autoSpaceDE w:val="0"/>
            <w:autoSpaceDN w:val="0"/>
            <w:adjustRightInd w:val="0"/>
            <w:ind w:left="-42"/>
            <w:rPr>
              <w:rFonts w:ascii="Arial Narrow" w:hAnsi="Arial Narrow" w:cs="Times-Roman"/>
              <w:sz w:val="14"/>
              <w:szCs w:val="24"/>
            </w:rPr>
          </w:pPr>
          <w:r>
            <w:rPr>
              <w:rFonts w:ascii="Arial Narrow" w:hAnsi="Arial Narrow" w:cs="Times-Roman"/>
              <w:sz w:val="14"/>
              <w:szCs w:val="24"/>
            </w:rPr>
            <w:t>U</w:t>
          </w:r>
          <w:r w:rsidRPr="00B94093">
            <w:rPr>
              <w:rFonts w:ascii="Arial Narrow" w:hAnsi="Arial Narrow" w:cs="Times-Roman"/>
              <w:sz w:val="14"/>
              <w:szCs w:val="24"/>
            </w:rPr>
            <w:t xml:space="preserve">tarbeidet av: </w:t>
          </w:r>
          <w:sdt>
            <w:sdtPr>
              <w:rPr>
                <w:rFonts w:ascii="Arial Narrow" w:hAnsi="Arial Narrow" w:cs="Times-Roman"/>
                <w:sz w:val="14"/>
                <w:szCs w:val="24"/>
              </w:rPr>
              <w:id w:val="-1376998433"/>
              <w:placeholder>
                <w:docPart w:val="1283E4D3A74E42ECA42EF6B5B617A531"/>
              </w:placeholder>
              <w:text/>
            </w:sdtPr>
            <w:sdtEndPr/>
            <w:sdtContent>
              <w:r w:rsidR="00447AB5" w:rsidRPr="007B371E">
                <w:rPr>
                  <w:rFonts w:ascii="Arial Narrow" w:hAnsi="Arial Narrow" w:cs="Times-Roman"/>
                  <w:sz w:val="14"/>
                  <w:szCs w:val="24"/>
                </w:rPr>
                <w:t>Børge Sæter og Stine Mikalsen</w:t>
              </w:r>
            </w:sdtContent>
          </w:sdt>
        </w:p>
      </w:tc>
      <w:tc>
        <w:tcPr>
          <w:tcW w:w="1487" w:type="pct"/>
        </w:tcPr>
        <w:p w:rsidR="00775CD1" w:rsidRDefault="00775CD1" w:rsidP="00775CD1">
          <w:pPr>
            <w:keepNext/>
            <w:autoSpaceDE w:val="0"/>
            <w:autoSpaceDN w:val="0"/>
            <w:adjustRightInd w:val="0"/>
            <w:ind w:left="-42"/>
            <w:rPr>
              <w:rFonts w:ascii="Arial Narrow" w:hAnsi="Arial Narrow" w:cs="Times-Roman"/>
              <w:sz w:val="14"/>
              <w:szCs w:val="24"/>
            </w:rPr>
          </w:pPr>
          <w:r>
            <w:rPr>
              <w:rFonts w:ascii="Arial Narrow" w:hAnsi="Arial Narrow" w:cs="Times-Roman"/>
              <w:sz w:val="14"/>
              <w:szCs w:val="24"/>
            </w:rPr>
            <w:t xml:space="preserve">Godkjent av: </w:t>
          </w:r>
          <w:sdt>
            <w:sdtPr>
              <w:rPr>
                <w:rFonts w:ascii="Arial Narrow" w:hAnsi="Arial Narrow" w:cs="Times-Roman"/>
                <w:sz w:val="14"/>
                <w:szCs w:val="24"/>
              </w:rPr>
              <w:id w:val="-1640870630"/>
              <w:placeholder>
                <w:docPart w:val="43F079D8320741169288AFAFABC976A4"/>
              </w:placeholder>
              <w:showingPlcHdr/>
              <w:text/>
            </w:sdtPr>
            <w:sdtEndPr/>
            <w:sdtContent>
              <w:r w:rsidRPr="004F18BF">
                <w:rPr>
                  <w:rStyle w:val="Plassholdertekst"/>
                  <w:rFonts w:ascii="Arial Narrow" w:hAnsi="Arial Narrow"/>
                  <w:sz w:val="14"/>
                  <w:szCs w:val="14"/>
                </w:rPr>
                <w:t>Skriv inn navn</w:t>
              </w:r>
            </w:sdtContent>
          </w:sdt>
        </w:p>
      </w:tc>
      <w:tc>
        <w:tcPr>
          <w:tcW w:w="969" w:type="pct"/>
        </w:tcPr>
        <w:p w:rsidR="00775CD1" w:rsidRDefault="000E429E" w:rsidP="000E429E">
          <w:pPr>
            <w:keepNext/>
            <w:autoSpaceDE w:val="0"/>
            <w:autoSpaceDN w:val="0"/>
            <w:adjustRightInd w:val="0"/>
            <w:ind w:left="-42"/>
            <w:rPr>
              <w:rFonts w:ascii="Arial Narrow" w:hAnsi="Arial Narrow" w:cs="Times-Roman"/>
              <w:sz w:val="14"/>
              <w:szCs w:val="24"/>
            </w:rPr>
          </w:pPr>
          <w:r>
            <w:rPr>
              <w:rFonts w:ascii="Arial Narrow" w:hAnsi="Arial Narrow" w:cs="Times-Roman"/>
              <w:sz w:val="14"/>
              <w:szCs w:val="24"/>
            </w:rPr>
            <w:t>Godkjent d</w:t>
          </w:r>
          <w:r w:rsidR="00775CD1">
            <w:rPr>
              <w:rFonts w:ascii="Arial Narrow" w:hAnsi="Arial Narrow" w:cs="Times-Roman"/>
              <w:sz w:val="14"/>
              <w:szCs w:val="24"/>
            </w:rPr>
            <w:t xml:space="preserve">ato: </w:t>
          </w:r>
          <w:sdt>
            <w:sdtPr>
              <w:rPr>
                <w:rFonts w:ascii="Arial Narrow" w:hAnsi="Arial Narrow" w:cs="Times-Roman"/>
                <w:sz w:val="14"/>
                <w:szCs w:val="24"/>
              </w:rPr>
              <w:id w:val="525534222"/>
              <w:placeholder>
                <w:docPart w:val="ADFA3534D1214EABA93B390C049C02AF"/>
              </w:placeholder>
              <w:showingPlcHdr/>
              <w:date>
                <w:dateFormat w:val="dd.MM.yyyy"/>
                <w:lid w:val="nb-NO"/>
                <w:storeMappedDataAs w:val="text"/>
                <w:calendar w:val="gregorian"/>
              </w:date>
            </w:sdtPr>
            <w:sdtEndPr/>
            <w:sdtContent>
              <w:r w:rsidR="00E026E9">
                <w:rPr>
                  <w:rStyle w:val="Plassholdertekst"/>
                  <w:rFonts w:ascii="Arial Narrow" w:hAnsi="Arial Narrow"/>
                  <w:sz w:val="14"/>
                  <w:szCs w:val="14"/>
                </w:rPr>
                <w:t>dd.mm.åååå</w:t>
              </w:r>
            </w:sdtContent>
          </w:sdt>
        </w:p>
      </w:tc>
      <w:tc>
        <w:tcPr>
          <w:tcW w:w="513" w:type="pct"/>
        </w:tcPr>
        <w:p w:rsidR="00775CD1" w:rsidRDefault="00775CD1">
          <w:pPr>
            <w:keepNext/>
            <w:autoSpaceDE w:val="0"/>
            <w:autoSpaceDN w:val="0"/>
            <w:adjustRightInd w:val="0"/>
            <w:ind w:left="-42"/>
            <w:jc w:val="right"/>
            <w:rPr>
              <w:rFonts w:ascii="Arial Narrow" w:hAnsi="Arial Narrow" w:cs="Times-Roman"/>
              <w:sz w:val="14"/>
              <w:szCs w:val="24"/>
            </w:rPr>
          </w:pPr>
          <w:r>
            <w:rPr>
              <w:rFonts w:ascii="Arial Narrow" w:hAnsi="Arial Narrow" w:cs="Times-Roman"/>
              <w:snapToGrid w:val="0"/>
              <w:sz w:val="14"/>
              <w:szCs w:val="24"/>
            </w:rPr>
            <w:t xml:space="preserve">Side </w:t>
          </w:r>
          <w:r>
            <w:rPr>
              <w:rFonts w:ascii="Arial Narrow" w:hAnsi="Arial Narrow" w:cs="Times-Roman"/>
              <w:snapToGrid w:val="0"/>
              <w:sz w:val="14"/>
              <w:szCs w:val="24"/>
            </w:rPr>
            <w:fldChar w:fldCharType="begin"/>
          </w:r>
          <w:r>
            <w:rPr>
              <w:rFonts w:ascii="Arial Narrow" w:hAnsi="Arial Narrow" w:cs="Times-Roman"/>
              <w:snapToGrid w:val="0"/>
              <w:sz w:val="14"/>
              <w:szCs w:val="24"/>
            </w:rPr>
            <w:instrText xml:space="preserve"> PAGE </w:instrText>
          </w:r>
          <w:r>
            <w:rPr>
              <w:rFonts w:ascii="Arial Narrow" w:hAnsi="Arial Narrow" w:cs="Times-Roman"/>
              <w:snapToGrid w:val="0"/>
              <w:sz w:val="14"/>
              <w:szCs w:val="24"/>
            </w:rPr>
            <w:fldChar w:fldCharType="separate"/>
          </w:r>
          <w:r w:rsidR="00374D47">
            <w:rPr>
              <w:rFonts w:ascii="Arial Narrow" w:hAnsi="Arial Narrow" w:cs="Times-Roman"/>
              <w:noProof/>
              <w:snapToGrid w:val="0"/>
              <w:sz w:val="14"/>
              <w:szCs w:val="24"/>
            </w:rPr>
            <w:t>1</w:t>
          </w:r>
          <w:r>
            <w:rPr>
              <w:rFonts w:ascii="Arial Narrow" w:hAnsi="Arial Narrow" w:cs="Times-Roman"/>
              <w:snapToGrid w:val="0"/>
              <w:sz w:val="14"/>
              <w:szCs w:val="24"/>
            </w:rPr>
            <w:fldChar w:fldCharType="end"/>
          </w:r>
          <w:r>
            <w:rPr>
              <w:rFonts w:ascii="Arial Narrow" w:hAnsi="Arial Narrow" w:cs="Times-Roman"/>
              <w:snapToGrid w:val="0"/>
              <w:sz w:val="14"/>
              <w:szCs w:val="24"/>
            </w:rPr>
            <w:t xml:space="preserve"> av </w:t>
          </w:r>
          <w:r>
            <w:rPr>
              <w:rFonts w:ascii="Arial Narrow" w:hAnsi="Arial Narrow" w:cs="Times-Roman"/>
              <w:snapToGrid w:val="0"/>
              <w:sz w:val="14"/>
              <w:szCs w:val="24"/>
            </w:rPr>
            <w:fldChar w:fldCharType="begin"/>
          </w:r>
          <w:r>
            <w:rPr>
              <w:rFonts w:ascii="Arial Narrow" w:hAnsi="Arial Narrow" w:cs="Times-Roman"/>
              <w:snapToGrid w:val="0"/>
              <w:sz w:val="14"/>
              <w:szCs w:val="24"/>
            </w:rPr>
            <w:instrText xml:space="preserve"> NUMPAGES </w:instrText>
          </w:r>
          <w:r>
            <w:rPr>
              <w:rFonts w:ascii="Arial Narrow" w:hAnsi="Arial Narrow" w:cs="Times-Roman"/>
              <w:snapToGrid w:val="0"/>
              <w:sz w:val="14"/>
              <w:szCs w:val="24"/>
            </w:rPr>
            <w:fldChar w:fldCharType="separate"/>
          </w:r>
          <w:r w:rsidR="00374D47">
            <w:rPr>
              <w:rFonts w:ascii="Arial Narrow" w:hAnsi="Arial Narrow" w:cs="Times-Roman"/>
              <w:noProof/>
              <w:snapToGrid w:val="0"/>
              <w:sz w:val="14"/>
              <w:szCs w:val="24"/>
            </w:rPr>
            <w:t>16</w:t>
          </w:r>
          <w:r>
            <w:rPr>
              <w:rFonts w:ascii="Arial Narrow" w:hAnsi="Arial Narrow" w:cs="Times-Roman"/>
              <w:snapToGrid w:val="0"/>
              <w:sz w:val="14"/>
              <w:szCs w:val="24"/>
            </w:rPr>
            <w:fldChar w:fldCharType="end"/>
          </w:r>
        </w:p>
      </w:tc>
    </w:tr>
    <w:tr w:rsidR="004D53EA" w:rsidTr="004D53EA">
      <w:tc>
        <w:tcPr>
          <w:tcW w:w="5000" w:type="pct"/>
          <w:gridSpan w:val="4"/>
          <w:shd w:val="clear" w:color="auto" w:fill="D9D9D9" w:themeFill="background1" w:themeFillShade="D9"/>
        </w:tcPr>
        <w:p w:rsidR="004D53EA" w:rsidRPr="000E429E" w:rsidRDefault="004D53EA" w:rsidP="004D53EA">
          <w:pPr>
            <w:keepNext/>
            <w:autoSpaceDE w:val="0"/>
            <w:autoSpaceDN w:val="0"/>
            <w:adjustRightInd w:val="0"/>
            <w:ind w:left="-42"/>
            <w:rPr>
              <w:rFonts w:ascii="Arial Narrow" w:hAnsi="Arial Narrow" w:cs="Times-Roman"/>
              <w:b/>
              <w:snapToGrid w:val="0"/>
              <w:sz w:val="14"/>
              <w:szCs w:val="24"/>
            </w:rPr>
          </w:pPr>
          <w:r w:rsidRPr="004D53EA">
            <w:rPr>
              <w:rFonts w:ascii="Arial Narrow" w:hAnsi="Arial Narrow" w:cs="Times-Roman"/>
              <w:sz w:val="14"/>
              <w:szCs w:val="24"/>
            </w:rPr>
            <w:t>Dato for utskrift</w:t>
          </w:r>
          <w:r w:rsidRPr="004D53EA">
            <w:rPr>
              <w:rFonts w:ascii="Arial Narrow" w:hAnsi="Arial Narrow" w:cs="Times-Roman"/>
              <w:i/>
              <w:sz w:val="14"/>
              <w:szCs w:val="24"/>
            </w:rPr>
            <w:t>:</w:t>
          </w:r>
          <w:r>
            <w:rPr>
              <w:rFonts w:ascii="Arial Narrow" w:hAnsi="Arial Narrow" w:cs="Times-Roman"/>
              <w:sz w:val="14"/>
              <w:szCs w:val="24"/>
            </w:rPr>
            <w:t xml:space="preserve"> </w:t>
          </w:r>
          <w:sdt>
            <w:sdtPr>
              <w:rPr>
                <w:rFonts w:ascii="Arial Narrow" w:hAnsi="Arial Narrow" w:cs="Times-Roman"/>
                <w:sz w:val="14"/>
                <w:szCs w:val="24"/>
              </w:rPr>
              <w:id w:val="-1149980360"/>
              <w:showingPlcHdr/>
              <w:date>
                <w:dateFormat w:val="dd.MM.yyyy"/>
                <w:lid w:val="nb-NO"/>
                <w:storeMappedDataAs w:val="dateTime"/>
                <w:calendar w:val="gregorian"/>
              </w:date>
            </w:sdtPr>
            <w:sdtEndPr/>
            <w:sdtContent>
              <w:r>
                <w:rPr>
                  <w:rStyle w:val="Plassholdertekst"/>
                  <w:rFonts w:ascii="Arial Narrow" w:hAnsi="Arial Narrow"/>
                  <w:sz w:val="14"/>
                  <w:szCs w:val="14"/>
                </w:rPr>
                <w:fldChar w:fldCharType="begin"/>
              </w:r>
              <w:r>
                <w:rPr>
                  <w:rStyle w:val="Plassholdertekst"/>
                  <w:rFonts w:ascii="Arial Narrow" w:hAnsi="Arial Narrow"/>
                  <w:sz w:val="14"/>
                  <w:szCs w:val="14"/>
                </w:rPr>
                <w:instrText xml:space="preserve"> TIME \@ "dd.MM.yyyy" </w:instrText>
              </w:r>
              <w:r>
                <w:rPr>
                  <w:rStyle w:val="Plassholdertekst"/>
                  <w:rFonts w:ascii="Arial Narrow" w:hAnsi="Arial Narrow"/>
                  <w:sz w:val="14"/>
                  <w:szCs w:val="14"/>
                </w:rPr>
                <w:fldChar w:fldCharType="separate"/>
              </w:r>
              <w:r w:rsidR="00374D47">
                <w:rPr>
                  <w:rStyle w:val="Plassholdertekst"/>
                  <w:rFonts w:ascii="Arial Narrow" w:hAnsi="Arial Narrow"/>
                  <w:noProof/>
                  <w:sz w:val="14"/>
                  <w:szCs w:val="14"/>
                </w:rPr>
                <w:t>09.03.2022</w:t>
              </w:r>
              <w:r>
                <w:rPr>
                  <w:rStyle w:val="Plassholdertekst"/>
                  <w:rFonts w:ascii="Arial Narrow" w:hAnsi="Arial Narrow"/>
                  <w:sz w:val="14"/>
                  <w:szCs w:val="14"/>
                </w:rPr>
                <w:fldChar w:fldCharType="end"/>
              </w:r>
            </w:sdtContent>
          </w:sdt>
          <w:r>
            <w:rPr>
              <w:rFonts w:ascii="Arial Narrow" w:hAnsi="Arial Narrow" w:cs="Times-Roman"/>
              <w:sz w:val="14"/>
              <w:szCs w:val="24"/>
            </w:rPr>
            <w:t xml:space="preserve">. </w:t>
          </w:r>
          <w:r w:rsidRPr="004D53EA">
            <w:rPr>
              <w:rFonts w:ascii="Arial Narrow" w:hAnsi="Arial Narrow" w:cs="Times-Roman"/>
              <w:i/>
              <w:sz w:val="12"/>
              <w:szCs w:val="24"/>
            </w:rPr>
            <w:t xml:space="preserve">Dato oppdateres automatisk. Slett denne raden om dato for utskrift ikke </w:t>
          </w:r>
          <w:r w:rsidR="009669D7">
            <w:rPr>
              <w:rFonts w:ascii="Arial Narrow" w:hAnsi="Arial Narrow" w:cs="Times-Roman"/>
              <w:i/>
              <w:sz w:val="12"/>
              <w:szCs w:val="24"/>
            </w:rPr>
            <w:t xml:space="preserve">er </w:t>
          </w:r>
          <w:r w:rsidRPr="004D53EA">
            <w:rPr>
              <w:rFonts w:ascii="Arial Narrow" w:hAnsi="Arial Narrow" w:cs="Times-Roman"/>
              <w:i/>
              <w:sz w:val="12"/>
              <w:szCs w:val="24"/>
            </w:rPr>
            <w:t>ønskelig</w:t>
          </w:r>
        </w:p>
      </w:tc>
    </w:tr>
  </w:tbl>
  <w:p w:rsidR="00467763" w:rsidRDefault="00467763">
    <w:pPr>
      <w:pStyle w:val="Bunntekst"/>
    </w:pPr>
    <w:bookmarkStart w:id="20" w:name="_GoBack"/>
    <w:bookmarkEnd w:id="2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D47" w:rsidRDefault="00374D47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573" w:rsidRDefault="007A6573">
      <w:r>
        <w:separator/>
      </w:r>
    </w:p>
  </w:footnote>
  <w:footnote w:type="continuationSeparator" w:id="0">
    <w:p w:rsidR="007A6573" w:rsidRDefault="007A65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D47" w:rsidRDefault="00374D47">
    <w:pPr>
      <w:pStyle w:val="Top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D47" w:rsidRDefault="00374D47">
    <w:pPr>
      <w:pStyle w:val="Top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D47" w:rsidRDefault="00374D47">
    <w:pPr>
      <w:pStyle w:val="Top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31579"/>
    <w:multiLevelType w:val="multilevel"/>
    <w:tmpl w:val="A6102EEA"/>
    <w:lvl w:ilvl="0">
      <w:start w:val="1"/>
      <w:numFmt w:val="none"/>
      <w:lvlText w:val="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57871B3"/>
    <w:multiLevelType w:val="hybridMultilevel"/>
    <w:tmpl w:val="3E107AC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6D2C21"/>
    <w:multiLevelType w:val="hybridMultilevel"/>
    <w:tmpl w:val="5A4EEA90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AAC0BE3"/>
    <w:multiLevelType w:val="multilevel"/>
    <w:tmpl w:val="6FFA2D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4">
    <w:nsid w:val="15214432"/>
    <w:multiLevelType w:val="hybridMultilevel"/>
    <w:tmpl w:val="F0B608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F87BE2"/>
    <w:multiLevelType w:val="hybridMultilevel"/>
    <w:tmpl w:val="DFAA2F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7E43A6"/>
    <w:multiLevelType w:val="hybridMultilevel"/>
    <w:tmpl w:val="D06C6E7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921035"/>
    <w:multiLevelType w:val="multilevel"/>
    <w:tmpl w:val="99D61672"/>
    <w:lvl w:ilvl="0">
      <w:start w:val="1"/>
      <w:numFmt w:val="none"/>
      <w:lvlText w:val="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31316162"/>
    <w:multiLevelType w:val="multilevel"/>
    <w:tmpl w:val="6FFA2D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9">
    <w:nsid w:val="3B444E2C"/>
    <w:multiLevelType w:val="multilevel"/>
    <w:tmpl w:val="171C031A"/>
    <w:lvl w:ilvl="0">
      <w:start w:val="1"/>
      <w:numFmt w:val="none"/>
      <w:lvlText w:val="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3B847C7B"/>
    <w:multiLevelType w:val="singleLevel"/>
    <w:tmpl w:val="A22862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3F1C5152"/>
    <w:multiLevelType w:val="hybridMultilevel"/>
    <w:tmpl w:val="8748436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1F49A9"/>
    <w:multiLevelType w:val="multilevel"/>
    <w:tmpl w:val="6FFA2D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3">
    <w:nsid w:val="56CF7CA5"/>
    <w:multiLevelType w:val="multilevel"/>
    <w:tmpl w:val="0414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598F172A"/>
    <w:multiLevelType w:val="multilevel"/>
    <w:tmpl w:val="0414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70720BD2"/>
    <w:multiLevelType w:val="multilevel"/>
    <w:tmpl w:val="5F4E8B94"/>
    <w:lvl w:ilvl="0">
      <w:start w:val="1"/>
      <w:numFmt w:val="none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Restart w:val="0"/>
      <w:lvlText w:val="%2%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6">
    <w:nsid w:val="7DF43E35"/>
    <w:multiLevelType w:val="multilevel"/>
    <w:tmpl w:val="0414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5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7"/>
  </w:num>
  <w:num w:numId="10">
    <w:abstractNumId w:val="10"/>
  </w:num>
  <w:num w:numId="11">
    <w:abstractNumId w:val="9"/>
  </w:num>
  <w:num w:numId="12">
    <w:abstractNumId w:val="9"/>
  </w:num>
  <w:num w:numId="13">
    <w:abstractNumId w:val="15"/>
  </w:num>
  <w:num w:numId="14">
    <w:abstractNumId w:val="15"/>
  </w:num>
  <w:num w:numId="15">
    <w:abstractNumId w:val="15"/>
  </w:num>
  <w:num w:numId="16">
    <w:abstractNumId w:val="15"/>
  </w:num>
  <w:num w:numId="17">
    <w:abstractNumId w:val="9"/>
  </w:num>
  <w:num w:numId="18">
    <w:abstractNumId w:val="15"/>
  </w:num>
  <w:num w:numId="19">
    <w:abstractNumId w:val="15"/>
  </w:num>
  <w:num w:numId="20">
    <w:abstractNumId w:val="15"/>
  </w:num>
  <w:num w:numId="21">
    <w:abstractNumId w:val="15"/>
  </w:num>
  <w:num w:numId="22">
    <w:abstractNumId w:val="15"/>
  </w:num>
  <w:num w:numId="23">
    <w:abstractNumId w:val="15"/>
  </w:num>
  <w:num w:numId="24">
    <w:abstractNumId w:val="12"/>
  </w:num>
  <w:num w:numId="25">
    <w:abstractNumId w:val="12"/>
  </w:num>
  <w:num w:numId="26">
    <w:abstractNumId w:val="12"/>
  </w:num>
  <w:num w:numId="27">
    <w:abstractNumId w:val="8"/>
  </w:num>
  <w:num w:numId="28">
    <w:abstractNumId w:val="16"/>
  </w:num>
  <w:num w:numId="29">
    <w:abstractNumId w:val="14"/>
  </w:num>
  <w:num w:numId="30">
    <w:abstractNumId w:val="3"/>
  </w:num>
  <w:num w:numId="31">
    <w:abstractNumId w:val="13"/>
  </w:num>
  <w:num w:numId="32">
    <w:abstractNumId w:val="5"/>
  </w:num>
  <w:num w:numId="33">
    <w:abstractNumId w:val="4"/>
  </w:num>
  <w:num w:numId="34">
    <w:abstractNumId w:val="1"/>
  </w:num>
  <w:num w:numId="35">
    <w:abstractNumId w:val="11"/>
  </w:num>
  <w:num w:numId="36">
    <w:abstractNumId w:val="6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3C7"/>
    <w:rsid w:val="000369F9"/>
    <w:rsid w:val="00046220"/>
    <w:rsid w:val="000C542D"/>
    <w:rsid w:val="000C5E8B"/>
    <w:rsid w:val="000E429E"/>
    <w:rsid w:val="000E7B9A"/>
    <w:rsid w:val="00137517"/>
    <w:rsid w:val="001A0CAF"/>
    <w:rsid w:val="00260B3B"/>
    <w:rsid w:val="00293BF2"/>
    <w:rsid w:val="00374D47"/>
    <w:rsid w:val="0038477C"/>
    <w:rsid w:val="003B43C7"/>
    <w:rsid w:val="003F575B"/>
    <w:rsid w:val="00447AB5"/>
    <w:rsid w:val="00467763"/>
    <w:rsid w:val="004D53EA"/>
    <w:rsid w:val="004F18BF"/>
    <w:rsid w:val="00511382"/>
    <w:rsid w:val="0055325F"/>
    <w:rsid w:val="0058324D"/>
    <w:rsid w:val="00584639"/>
    <w:rsid w:val="005E083A"/>
    <w:rsid w:val="006654F3"/>
    <w:rsid w:val="006A0EB8"/>
    <w:rsid w:val="006A0FA4"/>
    <w:rsid w:val="00700110"/>
    <w:rsid w:val="00704840"/>
    <w:rsid w:val="00732AE6"/>
    <w:rsid w:val="00767002"/>
    <w:rsid w:val="007672B7"/>
    <w:rsid w:val="00775CD1"/>
    <w:rsid w:val="0078410B"/>
    <w:rsid w:val="007A6573"/>
    <w:rsid w:val="00857586"/>
    <w:rsid w:val="009669D7"/>
    <w:rsid w:val="009F0A06"/>
    <w:rsid w:val="00A0272F"/>
    <w:rsid w:val="00A53AEA"/>
    <w:rsid w:val="00AA4FE4"/>
    <w:rsid w:val="00B44855"/>
    <w:rsid w:val="00B822AE"/>
    <w:rsid w:val="00B94093"/>
    <w:rsid w:val="00BA43E8"/>
    <w:rsid w:val="00BA71CD"/>
    <w:rsid w:val="00D268BF"/>
    <w:rsid w:val="00E026E9"/>
    <w:rsid w:val="00EC719A"/>
    <w:rsid w:val="00F5716B"/>
    <w:rsid w:val="00F9521E"/>
    <w:rsid w:val="00FA0155"/>
    <w:rsid w:val="00FC0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hAnsi="Calibri"/>
      <w:sz w:val="22"/>
    </w:rPr>
  </w:style>
  <w:style w:type="paragraph" w:styleId="Overskrift1">
    <w:name w:val="heading 1"/>
    <w:basedOn w:val="Normal"/>
    <w:next w:val="Normal"/>
    <w:qFormat/>
    <w:pPr>
      <w:spacing w:before="120" w:after="240"/>
      <w:outlineLvl w:val="0"/>
    </w:pPr>
    <w:rPr>
      <w:rFonts w:ascii="Cambria" w:hAnsi="Cambria"/>
      <w:b/>
      <w:sz w:val="32"/>
    </w:rPr>
  </w:style>
  <w:style w:type="paragraph" w:styleId="Overskrift2">
    <w:name w:val="heading 2"/>
    <w:basedOn w:val="Overskrift1"/>
    <w:next w:val="Normal"/>
    <w:qFormat/>
    <w:pPr>
      <w:keepNext/>
      <w:spacing w:before="240" w:after="60"/>
      <w:outlineLvl w:val="1"/>
    </w:pPr>
    <w:rPr>
      <w:rFonts w:cs="Arial"/>
      <w:iCs/>
      <w:kern w:val="32"/>
      <w:sz w:val="28"/>
      <w:szCs w:val="28"/>
    </w:rPr>
  </w:style>
  <w:style w:type="paragraph" w:styleId="Overskrift3">
    <w:name w:val="heading 3"/>
    <w:basedOn w:val="Overskrift1"/>
    <w:next w:val="Normal"/>
    <w:autoRedefine/>
    <w:qFormat/>
    <w:pPr>
      <w:keepNext/>
      <w:spacing w:after="60"/>
      <w:outlineLvl w:val="2"/>
    </w:pPr>
    <w:rPr>
      <w:rFonts w:cs="Arial"/>
      <w:kern w:val="32"/>
      <w:sz w:val="26"/>
      <w:szCs w:val="26"/>
    </w:rPr>
  </w:style>
  <w:style w:type="paragraph" w:styleId="Overskrift4">
    <w:name w:val="heading 4"/>
    <w:basedOn w:val="Normal"/>
    <w:next w:val="Vanliginnrykk"/>
    <w:qFormat/>
    <w:pPr>
      <w:spacing w:after="60"/>
      <w:outlineLvl w:val="3"/>
    </w:pPr>
    <w:rPr>
      <w:rFonts w:ascii="Cambria" w:hAnsi="Cambria"/>
      <w:b/>
    </w:rPr>
  </w:style>
  <w:style w:type="paragraph" w:styleId="Overskrift5">
    <w:name w:val="heading 5"/>
    <w:basedOn w:val="Normal"/>
    <w:next w:val="Vanliginnrykk"/>
    <w:qFormat/>
    <w:pPr>
      <w:outlineLvl w:val="4"/>
    </w:pPr>
    <w:rPr>
      <w:rFonts w:ascii="Cambria" w:hAnsi="Cambria"/>
      <w:b/>
      <w:i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Vanliginnrykk">
    <w:name w:val="Normal Indent"/>
    <w:basedOn w:val="Normal"/>
    <w:semiHidden/>
    <w:pPr>
      <w:ind w:left="708"/>
    </w:pPr>
  </w:style>
  <w:style w:type="paragraph" w:styleId="Brdtekst">
    <w:name w:val="Body Text"/>
    <w:basedOn w:val="Normal"/>
    <w:semiHidden/>
    <w:pPr>
      <w:spacing w:after="120"/>
    </w:pPr>
  </w:style>
  <w:style w:type="paragraph" w:styleId="Tittel">
    <w:name w:val="Title"/>
    <w:basedOn w:val="Normal"/>
    <w:qFormat/>
    <w:pPr>
      <w:spacing w:before="240" w:after="60"/>
    </w:pPr>
    <w:rPr>
      <w:rFonts w:ascii="Cambria" w:hAnsi="Cambria"/>
      <w:b/>
      <w:kern w:val="28"/>
      <w:sz w:val="32"/>
    </w:rPr>
  </w:style>
  <w:style w:type="paragraph" w:customStyle="1" w:styleId="innh1">
    <w:name w:val="innh 1"/>
    <w:basedOn w:val="Normal"/>
    <w:autoRedefine/>
    <w:pPr>
      <w:tabs>
        <w:tab w:val="right" w:leader="dot" w:pos="9360"/>
      </w:tabs>
      <w:suppressAutoHyphens/>
      <w:spacing w:before="480"/>
      <w:ind w:left="720" w:right="720" w:hanging="720"/>
    </w:pPr>
    <w:rPr>
      <w:rFonts w:cs="Arial"/>
      <w:b/>
      <w:caps/>
      <w:sz w:val="28"/>
      <w:szCs w:val="28"/>
    </w:rPr>
  </w:style>
  <w:style w:type="paragraph" w:styleId="Topptekst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semiHidden/>
    <w:pPr>
      <w:tabs>
        <w:tab w:val="center" w:pos="4536"/>
        <w:tab w:val="right" w:pos="9072"/>
      </w:tabs>
    </w:pPr>
  </w:style>
  <w:style w:type="paragraph" w:customStyle="1" w:styleId="StilOverskrift1Fr0ptEtter6pt">
    <w:name w:val="Stil Overskrift 1 + Før:  0 pt Etter:  6 pt"/>
    <w:basedOn w:val="Overskrift1"/>
    <w:pPr>
      <w:spacing w:before="0" w:after="120"/>
    </w:pPr>
    <w:rPr>
      <w:bCs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C0DE7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C0DE7"/>
    <w:rPr>
      <w:rFonts w:ascii="Tahoma" w:hAnsi="Tahoma" w:cs="Tahoma"/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sid w:val="00FC0DE7"/>
    <w:rPr>
      <w:color w:val="808080"/>
    </w:rPr>
  </w:style>
  <w:style w:type="character" w:customStyle="1" w:styleId="Stil1">
    <w:name w:val="Stil1"/>
    <w:basedOn w:val="Standardskriftforavsnitt"/>
    <w:uiPriority w:val="1"/>
    <w:rsid w:val="00FC0DE7"/>
    <w:rPr>
      <w:rFonts w:asciiTheme="minorHAnsi" w:hAnsiTheme="minorHAnsi"/>
      <w:sz w:val="24"/>
    </w:rPr>
  </w:style>
  <w:style w:type="character" w:customStyle="1" w:styleId="Stil2">
    <w:name w:val="Stil2"/>
    <w:basedOn w:val="Standardskriftforavsnitt"/>
    <w:uiPriority w:val="1"/>
    <w:rsid w:val="00FC0DE7"/>
    <w:rPr>
      <w:rFonts w:asciiTheme="minorHAnsi" w:hAnsiTheme="minorHAnsi"/>
      <w:sz w:val="20"/>
    </w:rPr>
  </w:style>
  <w:style w:type="character" w:customStyle="1" w:styleId="Cambria16">
    <w:name w:val="Cambria 16"/>
    <w:basedOn w:val="Standardskriftforavsnitt"/>
    <w:uiPriority w:val="1"/>
    <w:rsid w:val="00767002"/>
    <w:rPr>
      <w:rFonts w:asciiTheme="majorHAnsi" w:hAnsiTheme="majorHAnsi"/>
      <w:b/>
      <w:sz w:val="32"/>
    </w:rPr>
  </w:style>
  <w:style w:type="character" w:customStyle="1" w:styleId="Stil3">
    <w:name w:val="Stil3"/>
    <w:basedOn w:val="Standardskriftforavsnitt"/>
    <w:uiPriority w:val="1"/>
    <w:rsid w:val="00767002"/>
    <w:rPr>
      <w:rFonts w:asciiTheme="minorHAnsi" w:hAnsiTheme="minorHAnsi"/>
      <w:sz w:val="20"/>
    </w:rPr>
  </w:style>
  <w:style w:type="paragraph" w:styleId="Listeavsnitt">
    <w:name w:val="List Paragraph"/>
    <w:basedOn w:val="Normal"/>
    <w:uiPriority w:val="34"/>
    <w:qFormat/>
    <w:rsid w:val="00B4485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B44855"/>
    <w:pPr>
      <w:keepNext/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INNH10">
    <w:name w:val="toc 1"/>
    <w:basedOn w:val="Normal"/>
    <w:next w:val="Normal"/>
    <w:autoRedefine/>
    <w:uiPriority w:val="39"/>
    <w:unhideWhenUsed/>
    <w:rsid w:val="00B44855"/>
    <w:pPr>
      <w:spacing w:after="100" w:line="259" w:lineRule="auto"/>
    </w:pPr>
    <w:rPr>
      <w:rFonts w:asciiTheme="minorHAnsi" w:eastAsiaTheme="minorHAnsi" w:hAnsiTheme="minorHAnsi" w:cstheme="minorBidi"/>
      <w:szCs w:val="22"/>
      <w:lang w:eastAsia="en-US"/>
    </w:rPr>
  </w:style>
  <w:style w:type="paragraph" w:styleId="INNH2">
    <w:name w:val="toc 2"/>
    <w:basedOn w:val="Normal"/>
    <w:next w:val="Normal"/>
    <w:autoRedefine/>
    <w:uiPriority w:val="39"/>
    <w:unhideWhenUsed/>
    <w:rsid w:val="00B44855"/>
    <w:pPr>
      <w:spacing w:after="100" w:line="259" w:lineRule="auto"/>
      <w:ind w:left="220"/>
    </w:pPr>
    <w:rPr>
      <w:rFonts w:asciiTheme="minorHAnsi" w:eastAsiaTheme="minorHAnsi" w:hAnsiTheme="minorHAnsi" w:cstheme="minorBidi"/>
      <w:szCs w:val="22"/>
      <w:lang w:eastAsia="en-US"/>
    </w:rPr>
  </w:style>
  <w:style w:type="paragraph" w:styleId="INNH3">
    <w:name w:val="toc 3"/>
    <w:basedOn w:val="Normal"/>
    <w:next w:val="Normal"/>
    <w:autoRedefine/>
    <w:uiPriority w:val="39"/>
    <w:unhideWhenUsed/>
    <w:rsid w:val="00B44855"/>
    <w:pPr>
      <w:spacing w:after="100" w:line="259" w:lineRule="auto"/>
      <w:ind w:left="440"/>
    </w:pPr>
    <w:rPr>
      <w:rFonts w:asciiTheme="minorHAnsi" w:eastAsiaTheme="minorHAnsi" w:hAnsiTheme="minorHAnsi" w:cstheme="minorBidi"/>
      <w:szCs w:val="22"/>
      <w:lang w:eastAsia="en-US"/>
    </w:rPr>
  </w:style>
  <w:style w:type="character" w:styleId="Hyperkobling">
    <w:name w:val="Hyperlink"/>
    <w:basedOn w:val="Standardskriftforavsnitt"/>
    <w:uiPriority w:val="99"/>
    <w:unhideWhenUsed/>
    <w:rsid w:val="00B44855"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sid w:val="00B44855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table" w:styleId="Tabellrutenett">
    <w:name w:val="Table Grid"/>
    <w:basedOn w:val="Vanligtabell"/>
    <w:uiPriority w:val="39"/>
    <w:rsid w:val="00B4485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rknadsreferanse">
    <w:name w:val="annotation reference"/>
    <w:basedOn w:val="Standardskriftforavsnitt"/>
    <w:uiPriority w:val="99"/>
    <w:semiHidden/>
    <w:unhideWhenUsed/>
    <w:rsid w:val="00B44855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B44855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B44855"/>
    <w:rPr>
      <w:rFonts w:asciiTheme="minorHAnsi" w:eastAsiaTheme="minorHAnsi" w:hAnsiTheme="minorHAnsi" w:cstheme="minorBid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hAnsi="Calibri"/>
      <w:sz w:val="22"/>
    </w:rPr>
  </w:style>
  <w:style w:type="paragraph" w:styleId="Overskrift1">
    <w:name w:val="heading 1"/>
    <w:basedOn w:val="Normal"/>
    <w:next w:val="Normal"/>
    <w:qFormat/>
    <w:pPr>
      <w:spacing w:before="120" w:after="240"/>
      <w:outlineLvl w:val="0"/>
    </w:pPr>
    <w:rPr>
      <w:rFonts w:ascii="Cambria" w:hAnsi="Cambria"/>
      <w:b/>
      <w:sz w:val="32"/>
    </w:rPr>
  </w:style>
  <w:style w:type="paragraph" w:styleId="Overskrift2">
    <w:name w:val="heading 2"/>
    <w:basedOn w:val="Overskrift1"/>
    <w:next w:val="Normal"/>
    <w:qFormat/>
    <w:pPr>
      <w:keepNext/>
      <w:spacing w:before="240" w:after="60"/>
      <w:outlineLvl w:val="1"/>
    </w:pPr>
    <w:rPr>
      <w:rFonts w:cs="Arial"/>
      <w:iCs/>
      <w:kern w:val="32"/>
      <w:sz w:val="28"/>
      <w:szCs w:val="28"/>
    </w:rPr>
  </w:style>
  <w:style w:type="paragraph" w:styleId="Overskrift3">
    <w:name w:val="heading 3"/>
    <w:basedOn w:val="Overskrift1"/>
    <w:next w:val="Normal"/>
    <w:autoRedefine/>
    <w:qFormat/>
    <w:pPr>
      <w:keepNext/>
      <w:spacing w:after="60"/>
      <w:outlineLvl w:val="2"/>
    </w:pPr>
    <w:rPr>
      <w:rFonts w:cs="Arial"/>
      <w:kern w:val="32"/>
      <w:sz w:val="26"/>
      <w:szCs w:val="26"/>
    </w:rPr>
  </w:style>
  <w:style w:type="paragraph" w:styleId="Overskrift4">
    <w:name w:val="heading 4"/>
    <w:basedOn w:val="Normal"/>
    <w:next w:val="Vanliginnrykk"/>
    <w:qFormat/>
    <w:pPr>
      <w:spacing w:after="60"/>
      <w:outlineLvl w:val="3"/>
    </w:pPr>
    <w:rPr>
      <w:rFonts w:ascii="Cambria" w:hAnsi="Cambria"/>
      <w:b/>
    </w:rPr>
  </w:style>
  <w:style w:type="paragraph" w:styleId="Overskrift5">
    <w:name w:val="heading 5"/>
    <w:basedOn w:val="Normal"/>
    <w:next w:val="Vanliginnrykk"/>
    <w:qFormat/>
    <w:pPr>
      <w:outlineLvl w:val="4"/>
    </w:pPr>
    <w:rPr>
      <w:rFonts w:ascii="Cambria" w:hAnsi="Cambria"/>
      <w:b/>
      <w:i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Vanliginnrykk">
    <w:name w:val="Normal Indent"/>
    <w:basedOn w:val="Normal"/>
    <w:semiHidden/>
    <w:pPr>
      <w:ind w:left="708"/>
    </w:pPr>
  </w:style>
  <w:style w:type="paragraph" w:styleId="Brdtekst">
    <w:name w:val="Body Text"/>
    <w:basedOn w:val="Normal"/>
    <w:semiHidden/>
    <w:pPr>
      <w:spacing w:after="120"/>
    </w:pPr>
  </w:style>
  <w:style w:type="paragraph" w:styleId="Tittel">
    <w:name w:val="Title"/>
    <w:basedOn w:val="Normal"/>
    <w:qFormat/>
    <w:pPr>
      <w:spacing w:before="240" w:after="60"/>
    </w:pPr>
    <w:rPr>
      <w:rFonts w:ascii="Cambria" w:hAnsi="Cambria"/>
      <w:b/>
      <w:kern w:val="28"/>
      <w:sz w:val="32"/>
    </w:rPr>
  </w:style>
  <w:style w:type="paragraph" w:customStyle="1" w:styleId="innh1">
    <w:name w:val="innh 1"/>
    <w:basedOn w:val="Normal"/>
    <w:autoRedefine/>
    <w:pPr>
      <w:tabs>
        <w:tab w:val="right" w:leader="dot" w:pos="9360"/>
      </w:tabs>
      <w:suppressAutoHyphens/>
      <w:spacing w:before="480"/>
      <w:ind w:left="720" w:right="720" w:hanging="720"/>
    </w:pPr>
    <w:rPr>
      <w:rFonts w:cs="Arial"/>
      <w:b/>
      <w:caps/>
      <w:sz w:val="28"/>
      <w:szCs w:val="28"/>
    </w:rPr>
  </w:style>
  <w:style w:type="paragraph" w:styleId="Topptekst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semiHidden/>
    <w:pPr>
      <w:tabs>
        <w:tab w:val="center" w:pos="4536"/>
        <w:tab w:val="right" w:pos="9072"/>
      </w:tabs>
    </w:pPr>
  </w:style>
  <w:style w:type="paragraph" w:customStyle="1" w:styleId="StilOverskrift1Fr0ptEtter6pt">
    <w:name w:val="Stil Overskrift 1 + Før:  0 pt Etter:  6 pt"/>
    <w:basedOn w:val="Overskrift1"/>
    <w:pPr>
      <w:spacing w:before="0" w:after="120"/>
    </w:pPr>
    <w:rPr>
      <w:bCs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C0DE7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C0DE7"/>
    <w:rPr>
      <w:rFonts w:ascii="Tahoma" w:hAnsi="Tahoma" w:cs="Tahoma"/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sid w:val="00FC0DE7"/>
    <w:rPr>
      <w:color w:val="808080"/>
    </w:rPr>
  </w:style>
  <w:style w:type="character" w:customStyle="1" w:styleId="Stil1">
    <w:name w:val="Stil1"/>
    <w:basedOn w:val="Standardskriftforavsnitt"/>
    <w:uiPriority w:val="1"/>
    <w:rsid w:val="00FC0DE7"/>
    <w:rPr>
      <w:rFonts w:asciiTheme="minorHAnsi" w:hAnsiTheme="minorHAnsi"/>
      <w:sz w:val="24"/>
    </w:rPr>
  </w:style>
  <w:style w:type="character" w:customStyle="1" w:styleId="Stil2">
    <w:name w:val="Stil2"/>
    <w:basedOn w:val="Standardskriftforavsnitt"/>
    <w:uiPriority w:val="1"/>
    <w:rsid w:val="00FC0DE7"/>
    <w:rPr>
      <w:rFonts w:asciiTheme="minorHAnsi" w:hAnsiTheme="minorHAnsi"/>
      <w:sz w:val="20"/>
    </w:rPr>
  </w:style>
  <w:style w:type="character" w:customStyle="1" w:styleId="Cambria16">
    <w:name w:val="Cambria 16"/>
    <w:basedOn w:val="Standardskriftforavsnitt"/>
    <w:uiPriority w:val="1"/>
    <w:rsid w:val="00767002"/>
    <w:rPr>
      <w:rFonts w:asciiTheme="majorHAnsi" w:hAnsiTheme="majorHAnsi"/>
      <w:b/>
      <w:sz w:val="32"/>
    </w:rPr>
  </w:style>
  <w:style w:type="character" w:customStyle="1" w:styleId="Stil3">
    <w:name w:val="Stil3"/>
    <w:basedOn w:val="Standardskriftforavsnitt"/>
    <w:uiPriority w:val="1"/>
    <w:rsid w:val="00767002"/>
    <w:rPr>
      <w:rFonts w:asciiTheme="minorHAnsi" w:hAnsiTheme="minorHAnsi"/>
      <w:sz w:val="20"/>
    </w:rPr>
  </w:style>
  <w:style w:type="paragraph" w:styleId="Listeavsnitt">
    <w:name w:val="List Paragraph"/>
    <w:basedOn w:val="Normal"/>
    <w:uiPriority w:val="34"/>
    <w:qFormat/>
    <w:rsid w:val="00B4485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B44855"/>
    <w:pPr>
      <w:keepNext/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INNH10">
    <w:name w:val="toc 1"/>
    <w:basedOn w:val="Normal"/>
    <w:next w:val="Normal"/>
    <w:autoRedefine/>
    <w:uiPriority w:val="39"/>
    <w:unhideWhenUsed/>
    <w:rsid w:val="00B44855"/>
    <w:pPr>
      <w:spacing w:after="100" w:line="259" w:lineRule="auto"/>
    </w:pPr>
    <w:rPr>
      <w:rFonts w:asciiTheme="minorHAnsi" w:eastAsiaTheme="minorHAnsi" w:hAnsiTheme="minorHAnsi" w:cstheme="minorBidi"/>
      <w:szCs w:val="22"/>
      <w:lang w:eastAsia="en-US"/>
    </w:rPr>
  </w:style>
  <w:style w:type="paragraph" w:styleId="INNH2">
    <w:name w:val="toc 2"/>
    <w:basedOn w:val="Normal"/>
    <w:next w:val="Normal"/>
    <w:autoRedefine/>
    <w:uiPriority w:val="39"/>
    <w:unhideWhenUsed/>
    <w:rsid w:val="00B44855"/>
    <w:pPr>
      <w:spacing w:after="100" w:line="259" w:lineRule="auto"/>
      <w:ind w:left="220"/>
    </w:pPr>
    <w:rPr>
      <w:rFonts w:asciiTheme="minorHAnsi" w:eastAsiaTheme="minorHAnsi" w:hAnsiTheme="minorHAnsi" w:cstheme="minorBidi"/>
      <w:szCs w:val="22"/>
      <w:lang w:eastAsia="en-US"/>
    </w:rPr>
  </w:style>
  <w:style w:type="paragraph" w:styleId="INNH3">
    <w:name w:val="toc 3"/>
    <w:basedOn w:val="Normal"/>
    <w:next w:val="Normal"/>
    <w:autoRedefine/>
    <w:uiPriority w:val="39"/>
    <w:unhideWhenUsed/>
    <w:rsid w:val="00B44855"/>
    <w:pPr>
      <w:spacing w:after="100" w:line="259" w:lineRule="auto"/>
      <w:ind w:left="440"/>
    </w:pPr>
    <w:rPr>
      <w:rFonts w:asciiTheme="minorHAnsi" w:eastAsiaTheme="minorHAnsi" w:hAnsiTheme="minorHAnsi" w:cstheme="minorBidi"/>
      <w:szCs w:val="22"/>
      <w:lang w:eastAsia="en-US"/>
    </w:rPr>
  </w:style>
  <w:style w:type="character" w:styleId="Hyperkobling">
    <w:name w:val="Hyperlink"/>
    <w:basedOn w:val="Standardskriftforavsnitt"/>
    <w:uiPriority w:val="99"/>
    <w:unhideWhenUsed/>
    <w:rsid w:val="00B44855"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sid w:val="00B44855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table" w:styleId="Tabellrutenett">
    <w:name w:val="Table Grid"/>
    <w:basedOn w:val="Vanligtabell"/>
    <w:uiPriority w:val="39"/>
    <w:rsid w:val="00B4485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rknadsreferanse">
    <w:name w:val="annotation reference"/>
    <w:basedOn w:val="Standardskriftforavsnitt"/>
    <w:uiPriority w:val="99"/>
    <w:semiHidden/>
    <w:unhideWhenUsed/>
    <w:rsid w:val="00B44855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B44855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B44855"/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JP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file:///K:\Felles\KRE\Delte\AMF\AKB\Doseplan\Str&#229;lekvaliteter%20i%20drift%20ved%20RAD.xlsx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Relationship Id="rId48" Type="http://schemas.openxmlformats.org/officeDocument/2006/relationships/glossaryDocument" Target="glossary/document.xml"/><Relationship Id="rId8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801A57A535A4D6CA012C63F84043FE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9D10EFE-509E-40A0-8765-DAB80DE42352}"/>
      </w:docPartPr>
      <w:docPartBody>
        <w:p w:rsidR="006275CA" w:rsidRDefault="00A52446" w:rsidP="00A52446">
          <w:pPr>
            <w:pStyle w:val="2801A57A535A4D6CA012C63F84043FEB17"/>
          </w:pPr>
          <w:r w:rsidRPr="00FC0DE7">
            <w:rPr>
              <w:rStyle w:val="Plassholdertekst"/>
              <w:rFonts w:asciiTheme="minorHAnsi" w:hAnsiTheme="minorHAnsi" w:cstheme="minorHAnsi"/>
              <w:sz w:val="20"/>
            </w:rPr>
            <w:t>Klikk og skriv inn hoveddo</w:t>
          </w:r>
          <w:r>
            <w:rPr>
              <w:rStyle w:val="Plassholdertekst"/>
              <w:rFonts w:asciiTheme="minorHAnsi" w:hAnsiTheme="minorHAnsi" w:cstheme="minorHAnsi"/>
              <w:sz w:val="20"/>
            </w:rPr>
            <w:t>kumentets tittel</w:t>
          </w:r>
        </w:p>
      </w:docPartBody>
    </w:docPart>
    <w:docPart>
      <w:docPartPr>
        <w:name w:val="9715E8767A5343E99A884D712865341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06FD183-64D2-423B-8477-F4B92497784F}"/>
      </w:docPartPr>
      <w:docPartBody>
        <w:p w:rsidR="006275CA" w:rsidRDefault="00A52446" w:rsidP="00A52446">
          <w:pPr>
            <w:pStyle w:val="9715E8767A5343E99A884D712865341915"/>
          </w:pPr>
          <w:r w:rsidRPr="00FC0DE7">
            <w:rPr>
              <w:rStyle w:val="Plassholdertekst"/>
              <w:rFonts w:ascii="Arial Narrow" w:hAnsi="Arial Narrow"/>
              <w:sz w:val="14"/>
              <w:szCs w:val="14"/>
            </w:rPr>
            <w:t>Skriv inn vedleggets tittel</w:t>
          </w:r>
        </w:p>
      </w:docPartBody>
    </w:docPart>
    <w:docPart>
      <w:docPartPr>
        <w:name w:val="FD1874AE39CE47C29121D2E934DEA80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46A5D34-FC3B-4559-8A16-FB0BCAEF2297}"/>
      </w:docPartPr>
      <w:docPartBody>
        <w:p w:rsidR="006275CA" w:rsidRDefault="00A52446" w:rsidP="00A52446">
          <w:pPr>
            <w:pStyle w:val="FD1874AE39CE47C29121D2E934DEA80D15"/>
          </w:pPr>
          <w:r w:rsidRPr="00FC0DE7">
            <w:rPr>
              <w:rStyle w:val="Plassholdertekst"/>
              <w:rFonts w:ascii="Arial Narrow" w:hAnsi="Arial Narrow"/>
              <w:sz w:val="14"/>
              <w:szCs w:val="14"/>
            </w:rPr>
            <w:t>Skriv inn enhetens navn</w:t>
          </w:r>
        </w:p>
      </w:docPartBody>
    </w:docPart>
    <w:docPart>
      <w:docPartPr>
        <w:name w:val="1918C0E02E3F432A98C20DA71C44510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C2EEE4D-A803-4BB7-8318-66549877E4D1}"/>
      </w:docPartPr>
      <w:docPartBody>
        <w:p w:rsidR="006275CA" w:rsidRDefault="00A52446" w:rsidP="00A52446">
          <w:pPr>
            <w:pStyle w:val="1918C0E02E3F432A98C20DA71C44510B15"/>
          </w:pPr>
          <w:r w:rsidRPr="00FC0DE7">
            <w:rPr>
              <w:rStyle w:val="Plassholdertekst"/>
              <w:rFonts w:ascii="Arial Narrow" w:hAnsi="Arial Narrow"/>
              <w:sz w:val="14"/>
              <w:szCs w:val="14"/>
            </w:rPr>
            <w:t>Skriv 1 eller 2</w:t>
          </w:r>
        </w:p>
      </w:docPartBody>
    </w:docPart>
    <w:docPart>
      <w:docPartPr>
        <w:name w:val="B8FECBCB890F43EFBAF77DE83FD8E59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76EA76F-8A1B-40C3-BC60-1B432C15C1E7}"/>
      </w:docPartPr>
      <w:docPartBody>
        <w:p w:rsidR="006275CA" w:rsidRDefault="00A52446" w:rsidP="00A52446">
          <w:pPr>
            <w:pStyle w:val="B8FECBCB890F43EFBAF77DE83FD8E59F13"/>
          </w:pPr>
          <w:r w:rsidRPr="00767002">
            <w:rPr>
              <w:rStyle w:val="Plassholdertekst"/>
            </w:rPr>
            <w:t>Klikk og skriv inn vedleggets tittel</w:t>
          </w:r>
        </w:p>
      </w:docPartBody>
    </w:docPart>
    <w:docPart>
      <w:docPartPr>
        <w:name w:val="7E0FB6FCAB174A32B40063BB26DA6E9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AE61135-0C59-4F08-9ACD-6456077036E9}"/>
      </w:docPartPr>
      <w:docPartBody>
        <w:p w:rsidR="002126B7" w:rsidRDefault="00A52446" w:rsidP="00A52446">
          <w:pPr>
            <w:pStyle w:val="7E0FB6FCAB174A32B40063BB26DA6E987"/>
          </w:pPr>
          <w:r w:rsidRPr="0055325F">
            <w:rPr>
              <w:rStyle w:val="Plassholdertekst"/>
              <w:sz w:val="20"/>
            </w:rPr>
            <w:t xml:space="preserve">Klikk og skriv inn </w:t>
          </w:r>
          <w:r>
            <w:rPr>
              <w:rStyle w:val="Plassholdertekst"/>
              <w:sz w:val="20"/>
            </w:rPr>
            <w:t>hoved</w:t>
          </w:r>
          <w:r w:rsidRPr="0055325F">
            <w:rPr>
              <w:rStyle w:val="Plassholdertekst"/>
              <w:sz w:val="20"/>
            </w:rPr>
            <w:t>dokument</w:t>
          </w:r>
          <w:r>
            <w:rPr>
              <w:rStyle w:val="Plassholdertekst"/>
              <w:sz w:val="20"/>
            </w:rPr>
            <w:t>ets</w:t>
          </w:r>
          <w:r w:rsidRPr="0055325F">
            <w:rPr>
              <w:rStyle w:val="Plassholdertekst"/>
              <w:sz w:val="20"/>
            </w:rPr>
            <w:t xml:space="preserve"> ID</w:t>
          </w:r>
        </w:p>
      </w:docPartBody>
    </w:docPart>
    <w:docPart>
      <w:docPartPr>
        <w:name w:val="1283E4D3A74E42ECA42EF6B5B617A53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D4A0577-DE6A-4826-AC7F-7F7FF07524CF}"/>
      </w:docPartPr>
      <w:docPartBody>
        <w:p w:rsidR="00264F89" w:rsidRDefault="00A52446" w:rsidP="00A52446">
          <w:pPr>
            <w:pStyle w:val="1283E4D3A74E42ECA42EF6B5B617A5315"/>
          </w:pPr>
          <w:r w:rsidRPr="004F18BF">
            <w:rPr>
              <w:rStyle w:val="Plassholdertekst"/>
              <w:rFonts w:ascii="Arial Narrow" w:hAnsi="Arial Narrow"/>
              <w:sz w:val="14"/>
              <w:szCs w:val="14"/>
            </w:rPr>
            <w:t>Skriv inn navn</w:t>
          </w:r>
        </w:p>
      </w:docPartBody>
    </w:docPart>
    <w:docPart>
      <w:docPartPr>
        <w:name w:val="43F079D8320741169288AFAFABC976A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8AE8D56-FE5A-4AB2-AE4D-0697BB5214A1}"/>
      </w:docPartPr>
      <w:docPartBody>
        <w:p w:rsidR="00264F89" w:rsidRDefault="00A52446" w:rsidP="00A52446">
          <w:pPr>
            <w:pStyle w:val="43F079D8320741169288AFAFABC976A45"/>
          </w:pPr>
          <w:r w:rsidRPr="004F18BF">
            <w:rPr>
              <w:rStyle w:val="Plassholdertekst"/>
              <w:rFonts w:ascii="Arial Narrow" w:hAnsi="Arial Narrow"/>
              <w:sz w:val="14"/>
              <w:szCs w:val="14"/>
            </w:rPr>
            <w:t>Skriv inn navn</w:t>
          </w:r>
        </w:p>
      </w:docPartBody>
    </w:docPart>
    <w:docPart>
      <w:docPartPr>
        <w:name w:val="8DAEFC94301247F2A8D9A61A4CD8D6D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5698055-C31A-47E0-B42F-E7F60E10C3EB}"/>
      </w:docPartPr>
      <w:docPartBody>
        <w:p w:rsidR="00D405C7" w:rsidRDefault="000515B6" w:rsidP="000515B6">
          <w:pPr>
            <w:pStyle w:val="8DAEFC94301247F2A8D9A61A4CD8D6D3"/>
          </w:pPr>
          <w:r w:rsidRPr="00FC0DE7">
            <w:rPr>
              <w:rStyle w:val="Plassholdertekst"/>
              <w:rFonts w:cstheme="minorHAnsi"/>
              <w:sz w:val="20"/>
            </w:rPr>
            <w:t>Klikk og skriv inn hoveddo</w:t>
          </w:r>
          <w:r>
            <w:rPr>
              <w:rStyle w:val="Plassholdertekst"/>
              <w:rFonts w:cstheme="minorHAnsi"/>
              <w:sz w:val="20"/>
            </w:rPr>
            <w:t>kumentets tittel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506020202030204"/>
    <w:charset w:val="00"/>
    <w:family w:val="swiss"/>
    <w:pitch w:val="variable"/>
    <w:sig w:usb0="00000287" w:usb1="00000000" w:usb2="00000000" w:usb3="00000000" w:csb0="0000009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37C"/>
    <w:rsid w:val="000515B6"/>
    <w:rsid w:val="002126B7"/>
    <w:rsid w:val="00264F89"/>
    <w:rsid w:val="00476E42"/>
    <w:rsid w:val="0060732F"/>
    <w:rsid w:val="006275CA"/>
    <w:rsid w:val="009C380B"/>
    <w:rsid w:val="00A52446"/>
    <w:rsid w:val="00B56680"/>
    <w:rsid w:val="00BF357B"/>
    <w:rsid w:val="00D1637C"/>
    <w:rsid w:val="00D405C7"/>
    <w:rsid w:val="00E60172"/>
    <w:rsid w:val="00E65312"/>
    <w:rsid w:val="00EC1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0515B6"/>
    <w:rPr>
      <w:color w:val="808080"/>
    </w:rPr>
  </w:style>
  <w:style w:type="paragraph" w:customStyle="1" w:styleId="2801A57A535A4D6CA012C63F84043FEB">
    <w:name w:val="2801A57A535A4D6CA012C63F84043FEB"/>
    <w:rsid w:val="00D1637C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2801A57A535A4D6CA012C63F84043FEB1">
    <w:name w:val="2801A57A535A4D6CA012C63F84043FEB1"/>
    <w:rsid w:val="00D1637C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01FD217DE67242FF8FB8B2F90D6366C7">
    <w:name w:val="01FD217DE67242FF8FB8B2F90D6366C7"/>
    <w:rsid w:val="00D1637C"/>
    <w:pPr>
      <w:spacing w:after="120" w:line="240" w:lineRule="auto"/>
      <w:outlineLvl w:val="0"/>
    </w:pPr>
    <w:rPr>
      <w:rFonts w:ascii="Cambria" w:eastAsia="Times New Roman" w:hAnsi="Cambria" w:cs="Times New Roman"/>
      <w:b/>
      <w:bCs/>
      <w:sz w:val="32"/>
      <w:szCs w:val="20"/>
    </w:rPr>
  </w:style>
  <w:style w:type="paragraph" w:customStyle="1" w:styleId="D38340CB0EDC49AD926A8782A9A25847">
    <w:name w:val="D38340CB0EDC49AD926A8782A9A25847"/>
    <w:rsid w:val="00D1637C"/>
  </w:style>
  <w:style w:type="paragraph" w:customStyle="1" w:styleId="2801A57A535A4D6CA012C63F84043FEB2">
    <w:name w:val="2801A57A535A4D6CA012C63F84043FEB2"/>
    <w:rsid w:val="00D1637C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01FD217DE67242FF8FB8B2F90D6366C71">
    <w:name w:val="01FD217DE67242FF8FB8B2F90D6366C71"/>
    <w:rsid w:val="00D1637C"/>
    <w:pPr>
      <w:spacing w:after="120" w:line="240" w:lineRule="auto"/>
      <w:outlineLvl w:val="0"/>
    </w:pPr>
    <w:rPr>
      <w:rFonts w:ascii="Cambria" w:eastAsia="Times New Roman" w:hAnsi="Cambria" w:cs="Times New Roman"/>
      <w:b/>
      <w:bCs/>
      <w:sz w:val="32"/>
      <w:szCs w:val="20"/>
    </w:rPr>
  </w:style>
  <w:style w:type="paragraph" w:customStyle="1" w:styleId="9715E8767A5343E99A884D7128653419">
    <w:name w:val="9715E8767A5343E99A884D7128653419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FD1874AE39CE47C29121D2E934DEA80D">
    <w:name w:val="FD1874AE39CE47C29121D2E934DEA80D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918C0E02E3F432A98C20DA71C44510B">
    <w:name w:val="1918C0E02E3F432A98C20DA71C44510B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4FB80167A3CC45EBBB45F190FD2E7EAF">
    <w:name w:val="4FB80167A3CC45EBBB45F190FD2E7EAF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D38340CB0EDC49AD926A8782A9A258471">
    <w:name w:val="D38340CB0EDC49AD926A8782A9A258471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2801A57A535A4D6CA012C63F84043FEB3">
    <w:name w:val="2801A57A535A4D6CA012C63F84043FEB3"/>
    <w:rsid w:val="00D1637C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01FD217DE67242FF8FB8B2F90D6366C72">
    <w:name w:val="01FD217DE67242FF8FB8B2F90D6366C72"/>
    <w:rsid w:val="00D1637C"/>
    <w:pPr>
      <w:spacing w:after="120" w:line="240" w:lineRule="auto"/>
      <w:outlineLvl w:val="0"/>
    </w:pPr>
    <w:rPr>
      <w:rFonts w:ascii="Cambria" w:eastAsia="Times New Roman" w:hAnsi="Cambria" w:cs="Times New Roman"/>
      <w:b/>
      <w:bCs/>
      <w:sz w:val="32"/>
      <w:szCs w:val="20"/>
    </w:rPr>
  </w:style>
  <w:style w:type="paragraph" w:customStyle="1" w:styleId="9715E8767A5343E99A884D71286534191">
    <w:name w:val="9715E8767A5343E99A884D71286534191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FD1874AE39CE47C29121D2E934DEA80D1">
    <w:name w:val="FD1874AE39CE47C29121D2E934DEA80D1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918C0E02E3F432A98C20DA71C44510B1">
    <w:name w:val="1918C0E02E3F432A98C20DA71C44510B1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4FB80167A3CC45EBBB45F190FD2E7EAF1">
    <w:name w:val="4FB80167A3CC45EBBB45F190FD2E7EAF1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D38340CB0EDC49AD926A8782A9A258472">
    <w:name w:val="D38340CB0EDC49AD926A8782A9A258472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2801A57A535A4D6CA012C63F84043FEB4">
    <w:name w:val="2801A57A535A4D6CA012C63F84043FEB4"/>
    <w:rsid w:val="00D1637C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B8FECBCB890F43EFBAF77DE83FD8E59F">
    <w:name w:val="B8FECBCB890F43EFBAF77DE83FD8E59F"/>
    <w:rsid w:val="00D1637C"/>
    <w:pPr>
      <w:spacing w:after="120" w:line="240" w:lineRule="auto"/>
      <w:outlineLvl w:val="0"/>
    </w:pPr>
    <w:rPr>
      <w:rFonts w:ascii="Cambria" w:eastAsia="Times New Roman" w:hAnsi="Cambria" w:cs="Times New Roman"/>
      <w:b/>
      <w:bCs/>
      <w:sz w:val="32"/>
      <w:szCs w:val="20"/>
    </w:rPr>
  </w:style>
  <w:style w:type="paragraph" w:customStyle="1" w:styleId="9715E8767A5343E99A884D71286534192">
    <w:name w:val="9715E8767A5343E99A884D71286534192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FD1874AE39CE47C29121D2E934DEA80D2">
    <w:name w:val="FD1874AE39CE47C29121D2E934DEA80D2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918C0E02E3F432A98C20DA71C44510B2">
    <w:name w:val="1918C0E02E3F432A98C20DA71C44510B2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4FB80167A3CC45EBBB45F190FD2E7EAF2">
    <w:name w:val="4FB80167A3CC45EBBB45F190FD2E7EAF2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D38340CB0EDC49AD926A8782A9A258473">
    <w:name w:val="D38340CB0EDC49AD926A8782A9A258473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2801A57A535A4D6CA012C63F84043FEB5">
    <w:name w:val="2801A57A535A4D6CA012C63F84043FEB5"/>
    <w:rsid w:val="00D1637C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B8FECBCB890F43EFBAF77DE83FD8E59F1">
    <w:name w:val="B8FECBCB890F43EFBAF77DE83FD8E59F1"/>
    <w:rsid w:val="00D1637C"/>
    <w:pPr>
      <w:spacing w:after="120" w:line="240" w:lineRule="auto"/>
      <w:outlineLvl w:val="0"/>
    </w:pPr>
    <w:rPr>
      <w:rFonts w:ascii="Cambria" w:eastAsia="Times New Roman" w:hAnsi="Cambria" w:cs="Times New Roman"/>
      <w:b/>
      <w:bCs/>
      <w:sz w:val="32"/>
      <w:szCs w:val="20"/>
    </w:rPr>
  </w:style>
  <w:style w:type="paragraph" w:customStyle="1" w:styleId="9715E8767A5343E99A884D71286534193">
    <w:name w:val="9715E8767A5343E99A884D71286534193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FD1874AE39CE47C29121D2E934DEA80D3">
    <w:name w:val="FD1874AE39CE47C29121D2E934DEA80D3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918C0E02E3F432A98C20DA71C44510B3">
    <w:name w:val="1918C0E02E3F432A98C20DA71C44510B3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4FB80167A3CC45EBBB45F190FD2E7EAF3">
    <w:name w:val="4FB80167A3CC45EBBB45F190FD2E7EAF3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D38340CB0EDC49AD926A8782A9A258474">
    <w:name w:val="D38340CB0EDC49AD926A8782A9A258474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2801A57A535A4D6CA012C63F84043FEB6">
    <w:name w:val="2801A57A535A4D6CA012C63F84043FEB6"/>
    <w:rsid w:val="00D1637C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B8FECBCB890F43EFBAF77DE83FD8E59F2">
    <w:name w:val="B8FECBCB890F43EFBAF77DE83FD8E59F2"/>
    <w:rsid w:val="00D1637C"/>
    <w:pPr>
      <w:spacing w:after="120" w:line="240" w:lineRule="auto"/>
      <w:outlineLvl w:val="0"/>
    </w:pPr>
    <w:rPr>
      <w:rFonts w:ascii="Cambria" w:eastAsia="Times New Roman" w:hAnsi="Cambria" w:cs="Times New Roman"/>
      <w:b/>
      <w:bCs/>
      <w:sz w:val="32"/>
      <w:szCs w:val="20"/>
    </w:rPr>
  </w:style>
  <w:style w:type="paragraph" w:customStyle="1" w:styleId="9715E8767A5343E99A884D71286534194">
    <w:name w:val="9715E8767A5343E99A884D71286534194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FD1874AE39CE47C29121D2E934DEA80D4">
    <w:name w:val="FD1874AE39CE47C29121D2E934DEA80D4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918C0E02E3F432A98C20DA71C44510B4">
    <w:name w:val="1918C0E02E3F432A98C20DA71C44510B4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4FB80167A3CC45EBBB45F190FD2E7EAF4">
    <w:name w:val="4FB80167A3CC45EBBB45F190FD2E7EAF4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D38340CB0EDC49AD926A8782A9A258475">
    <w:name w:val="D38340CB0EDC49AD926A8782A9A258475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2801A57A535A4D6CA012C63F84043FEB7">
    <w:name w:val="2801A57A535A4D6CA012C63F84043FEB7"/>
    <w:rsid w:val="00D1637C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B8FECBCB890F43EFBAF77DE83FD8E59F3">
    <w:name w:val="B8FECBCB890F43EFBAF77DE83FD8E59F3"/>
    <w:rsid w:val="00D1637C"/>
    <w:pPr>
      <w:spacing w:after="120" w:line="240" w:lineRule="auto"/>
      <w:outlineLvl w:val="0"/>
    </w:pPr>
    <w:rPr>
      <w:rFonts w:ascii="Cambria" w:eastAsia="Times New Roman" w:hAnsi="Cambria" w:cs="Times New Roman"/>
      <w:b/>
      <w:bCs/>
      <w:sz w:val="32"/>
      <w:szCs w:val="20"/>
    </w:rPr>
  </w:style>
  <w:style w:type="paragraph" w:customStyle="1" w:styleId="9715E8767A5343E99A884D71286534195">
    <w:name w:val="9715E8767A5343E99A884D71286534195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FD1874AE39CE47C29121D2E934DEA80D5">
    <w:name w:val="FD1874AE39CE47C29121D2E934DEA80D5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918C0E02E3F432A98C20DA71C44510B5">
    <w:name w:val="1918C0E02E3F432A98C20DA71C44510B5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4FB80167A3CC45EBBB45F190FD2E7EAF5">
    <w:name w:val="4FB80167A3CC45EBBB45F190FD2E7EAF5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D38340CB0EDC49AD926A8782A9A258476">
    <w:name w:val="D38340CB0EDC49AD926A8782A9A258476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2801A57A535A4D6CA012C63F84043FEB8">
    <w:name w:val="2801A57A535A4D6CA012C63F84043FEB8"/>
    <w:rsid w:val="00D1637C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B8FECBCB890F43EFBAF77DE83FD8E59F4">
    <w:name w:val="B8FECBCB890F43EFBAF77DE83FD8E59F4"/>
    <w:rsid w:val="00D1637C"/>
    <w:pPr>
      <w:spacing w:after="120" w:line="240" w:lineRule="auto"/>
      <w:outlineLvl w:val="0"/>
    </w:pPr>
    <w:rPr>
      <w:rFonts w:ascii="Cambria" w:eastAsia="Times New Roman" w:hAnsi="Cambria" w:cs="Times New Roman"/>
      <w:b/>
      <w:bCs/>
      <w:sz w:val="32"/>
      <w:szCs w:val="20"/>
    </w:rPr>
  </w:style>
  <w:style w:type="paragraph" w:customStyle="1" w:styleId="9715E8767A5343E99A884D71286534196">
    <w:name w:val="9715E8767A5343E99A884D71286534196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FD1874AE39CE47C29121D2E934DEA80D6">
    <w:name w:val="FD1874AE39CE47C29121D2E934DEA80D6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918C0E02E3F432A98C20DA71C44510B6">
    <w:name w:val="1918C0E02E3F432A98C20DA71C44510B6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4FB80167A3CC45EBBB45F190FD2E7EAF6">
    <w:name w:val="4FB80167A3CC45EBBB45F190FD2E7EAF6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D38340CB0EDC49AD926A8782A9A258477">
    <w:name w:val="D38340CB0EDC49AD926A8782A9A258477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2801A57A535A4D6CA012C63F84043FEB9">
    <w:name w:val="2801A57A535A4D6CA012C63F84043FEB9"/>
    <w:rsid w:val="00D1637C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B8FECBCB890F43EFBAF77DE83FD8E59F5">
    <w:name w:val="B8FECBCB890F43EFBAF77DE83FD8E59F5"/>
    <w:rsid w:val="00D1637C"/>
    <w:pPr>
      <w:spacing w:after="120" w:line="240" w:lineRule="auto"/>
      <w:outlineLvl w:val="0"/>
    </w:pPr>
    <w:rPr>
      <w:rFonts w:ascii="Cambria" w:eastAsia="Times New Roman" w:hAnsi="Cambria" w:cs="Times New Roman"/>
      <w:b/>
      <w:bCs/>
      <w:sz w:val="32"/>
      <w:szCs w:val="20"/>
    </w:rPr>
  </w:style>
  <w:style w:type="paragraph" w:customStyle="1" w:styleId="9715E8767A5343E99A884D71286534197">
    <w:name w:val="9715E8767A5343E99A884D71286534197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FD1874AE39CE47C29121D2E934DEA80D7">
    <w:name w:val="FD1874AE39CE47C29121D2E934DEA80D7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918C0E02E3F432A98C20DA71C44510B7">
    <w:name w:val="1918C0E02E3F432A98C20DA71C44510B7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4FB80167A3CC45EBBB45F190FD2E7EAF7">
    <w:name w:val="4FB80167A3CC45EBBB45F190FD2E7EAF7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D38340CB0EDC49AD926A8782A9A258478">
    <w:name w:val="D38340CB0EDC49AD926A8782A9A258478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6A13D78244D74F9F80CDE74EF0DA53B4">
    <w:name w:val="6A13D78244D74F9F80CDE74EF0DA53B4"/>
    <w:rsid w:val="006275CA"/>
  </w:style>
  <w:style w:type="paragraph" w:customStyle="1" w:styleId="452DB03A6D9D44858A70A1AAFA6AC4CC">
    <w:name w:val="452DB03A6D9D44858A70A1AAFA6AC4CC"/>
    <w:rsid w:val="006275CA"/>
  </w:style>
  <w:style w:type="paragraph" w:customStyle="1" w:styleId="4FE1096FEFE840E7924E0D0E65119B0C">
    <w:name w:val="4FE1096FEFE840E7924E0D0E65119B0C"/>
    <w:rsid w:val="006275CA"/>
  </w:style>
  <w:style w:type="paragraph" w:customStyle="1" w:styleId="2801A57A535A4D6CA012C63F84043FEB10">
    <w:name w:val="2801A57A535A4D6CA012C63F84043FEB10"/>
    <w:rsid w:val="00B56680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7E0FB6FCAB174A32B40063BB26DA6E98">
    <w:name w:val="7E0FB6FCAB174A32B40063BB26DA6E98"/>
    <w:rsid w:val="00B56680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B8FECBCB890F43EFBAF77DE83FD8E59F6">
    <w:name w:val="B8FECBCB890F43EFBAF77DE83FD8E59F6"/>
    <w:rsid w:val="00B56680"/>
    <w:pPr>
      <w:spacing w:after="120" w:line="240" w:lineRule="auto"/>
      <w:outlineLvl w:val="0"/>
    </w:pPr>
    <w:rPr>
      <w:rFonts w:ascii="Cambria" w:eastAsia="Times New Roman" w:hAnsi="Cambria" w:cs="Times New Roman"/>
      <w:b/>
      <w:bCs/>
      <w:sz w:val="32"/>
      <w:szCs w:val="20"/>
    </w:rPr>
  </w:style>
  <w:style w:type="paragraph" w:customStyle="1" w:styleId="9715E8767A5343E99A884D71286534198">
    <w:name w:val="9715E8767A5343E99A884D71286534198"/>
    <w:rsid w:val="00B56680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FD1874AE39CE47C29121D2E934DEA80D8">
    <w:name w:val="FD1874AE39CE47C29121D2E934DEA80D8"/>
    <w:rsid w:val="00B56680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918C0E02E3F432A98C20DA71C44510B8">
    <w:name w:val="1918C0E02E3F432A98C20DA71C44510B8"/>
    <w:rsid w:val="00B56680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6A13D78244D74F9F80CDE74EF0DA53B41">
    <w:name w:val="6A13D78244D74F9F80CDE74EF0DA53B41"/>
    <w:rsid w:val="00B56680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4FE1096FEFE840E7924E0D0E65119B0C1">
    <w:name w:val="4FE1096FEFE840E7924E0D0E65119B0C1"/>
    <w:rsid w:val="00B56680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452DB03A6D9D44858A70A1AAFA6AC4CC1">
    <w:name w:val="452DB03A6D9D44858A70A1AAFA6AC4CC1"/>
    <w:rsid w:val="00B56680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2801A57A535A4D6CA012C63F84043FEB11">
    <w:name w:val="2801A57A535A4D6CA012C63F84043FEB11"/>
    <w:rsid w:val="00B56680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7E0FB6FCAB174A32B40063BB26DA6E981">
    <w:name w:val="7E0FB6FCAB174A32B40063BB26DA6E981"/>
    <w:rsid w:val="00B56680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B8FECBCB890F43EFBAF77DE83FD8E59F7">
    <w:name w:val="B8FECBCB890F43EFBAF77DE83FD8E59F7"/>
    <w:rsid w:val="00B56680"/>
    <w:pPr>
      <w:spacing w:after="120" w:line="240" w:lineRule="auto"/>
      <w:outlineLvl w:val="0"/>
    </w:pPr>
    <w:rPr>
      <w:rFonts w:ascii="Cambria" w:eastAsia="Times New Roman" w:hAnsi="Cambria" w:cs="Times New Roman"/>
      <w:b/>
      <w:bCs/>
      <w:sz w:val="32"/>
      <w:szCs w:val="20"/>
    </w:rPr>
  </w:style>
  <w:style w:type="paragraph" w:customStyle="1" w:styleId="9715E8767A5343E99A884D71286534199">
    <w:name w:val="9715E8767A5343E99A884D71286534199"/>
    <w:rsid w:val="00B56680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FD1874AE39CE47C29121D2E934DEA80D9">
    <w:name w:val="FD1874AE39CE47C29121D2E934DEA80D9"/>
    <w:rsid w:val="00B56680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918C0E02E3F432A98C20DA71C44510B9">
    <w:name w:val="1918C0E02E3F432A98C20DA71C44510B9"/>
    <w:rsid w:val="00B56680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6A13D78244D74F9F80CDE74EF0DA53B42">
    <w:name w:val="6A13D78244D74F9F80CDE74EF0DA53B42"/>
    <w:rsid w:val="00B56680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4FE1096FEFE840E7924E0D0E65119B0C2">
    <w:name w:val="4FE1096FEFE840E7924E0D0E65119B0C2"/>
    <w:rsid w:val="00B56680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452DB03A6D9D44858A70A1AAFA6AC4CC2">
    <w:name w:val="452DB03A6D9D44858A70A1AAFA6AC4CC2"/>
    <w:rsid w:val="00B56680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FB6FE7C7F95340B2A7DB01E80C5AB9B5">
    <w:name w:val="FB6FE7C7F95340B2A7DB01E80C5AB9B5"/>
    <w:rsid w:val="00B56680"/>
  </w:style>
  <w:style w:type="paragraph" w:customStyle="1" w:styleId="DEDE355AC0AB4C18AFD11BD49512AAF6">
    <w:name w:val="DEDE355AC0AB4C18AFD11BD49512AAF6"/>
    <w:rsid w:val="00B56680"/>
  </w:style>
  <w:style w:type="paragraph" w:customStyle="1" w:styleId="2801A57A535A4D6CA012C63F84043FEB12">
    <w:name w:val="2801A57A535A4D6CA012C63F84043FEB12"/>
    <w:rsid w:val="00B56680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7E0FB6FCAB174A32B40063BB26DA6E982">
    <w:name w:val="7E0FB6FCAB174A32B40063BB26DA6E982"/>
    <w:rsid w:val="00B56680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B8FECBCB890F43EFBAF77DE83FD8E59F8">
    <w:name w:val="B8FECBCB890F43EFBAF77DE83FD8E59F8"/>
    <w:rsid w:val="00B56680"/>
    <w:pPr>
      <w:spacing w:after="120" w:line="240" w:lineRule="auto"/>
      <w:outlineLvl w:val="0"/>
    </w:pPr>
    <w:rPr>
      <w:rFonts w:ascii="Cambria" w:eastAsia="Times New Roman" w:hAnsi="Cambria" w:cs="Times New Roman"/>
      <w:b/>
      <w:bCs/>
      <w:sz w:val="32"/>
      <w:szCs w:val="20"/>
    </w:rPr>
  </w:style>
  <w:style w:type="paragraph" w:customStyle="1" w:styleId="9715E8767A5343E99A884D712865341910">
    <w:name w:val="9715E8767A5343E99A884D712865341910"/>
    <w:rsid w:val="00B56680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FD1874AE39CE47C29121D2E934DEA80D10">
    <w:name w:val="FD1874AE39CE47C29121D2E934DEA80D10"/>
    <w:rsid w:val="00B56680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918C0E02E3F432A98C20DA71C44510B10">
    <w:name w:val="1918C0E02E3F432A98C20DA71C44510B10"/>
    <w:rsid w:val="00B56680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6A13D78244D74F9F80CDE74EF0DA53B43">
    <w:name w:val="6A13D78244D74F9F80CDE74EF0DA53B43"/>
    <w:rsid w:val="00B56680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DEDE355AC0AB4C18AFD11BD49512AAF61">
    <w:name w:val="DEDE355AC0AB4C18AFD11BD49512AAF61"/>
    <w:rsid w:val="00B56680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FB6FE7C7F95340B2A7DB01E80C5AB9B51">
    <w:name w:val="FB6FE7C7F95340B2A7DB01E80C5AB9B51"/>
    <w:rsid w:val="00B56680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283E4D3A74E42ECA42EF6B5B617A531">
    <w:name w:val="1283E4D3A74E42ECA42EF6B5B617A531"/>
    <w:rsid w:val="002126B7"/>
  </w:style>
  <w:style w:type="paragraph" w:customStyle="1" w:styleId="43F079D8320741169288AFAFABC976A4">
    <w:name w:val="43F079D8320741169288AFAFABC976A4"/>
    <w:rsid w:val="002126B7"/>
  </w:style>
  <w:style w:type="paragraph" w:customStyle="1" w:styleId="9748658F7E2F4C4A9E44E0939BAECA2E">
    <w:name w:val="9748658F7E2F4C4A9E44E0939BAECA2E"/>
    <w:rsid w:val="002126B7"/>
  </w:style>
  <w:style w:type="paragraph" w:customStyle="1" w:styleId="2801A57A535A4D6CA012C63F84043FEB13">
    <w:name w:val="2801A57A535A4D6CA012C63F84043FEB13"/>
    <w:rsid w:val="00264F89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7E0FB6FCAB174A32B40063BB26DA6E983">
    <w:name w:val="7E0FB6FCAB174A32B40063BB26DA6E983"/>
    <w:rsid w:val="00264F89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B8FECBCB890F43EFBAF77DE83FD8E59F9">
    <w:name w:val="B8FECBCB890F43EFBAF77DE83FD8E59F9"/>
    <w:rsid w:val="00264F89"/>
    <w:pPr>
      <w:spacing w:after="120" w:line="240" w:lineRule="auto"/>
      <w:outlineLvl w:val="0"/>
    </w:pPr>
    <w:rPr>
      <w:rFonts w:ascii="Cambria" w:eastAsia="Times New Roman" w:hAnsi="Cambria" w:cs="Times New Roman"/>
      <w:b/>
      <w:bCs/>
      <w:sz w:val="32"/>
      <w:szCs w:val="20"/>
    </w:rPr>
  </w:style>
  <w:style w:type="paragraph" w:customStyle="1" w:styleId="9715E8767A5343E99A884D712865341911">
    <w:name w:val="9715E8767A5343E99A884D712865341911"/>
    <w:rsid w:val="00264F89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FD1874AE39CE47C29121D2E934DEA80D11">
    <w:name w:val="FD1874AE39CE47C29121D2E934DEA80D11"/>
    <w:rsid w:val="00264F89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918C0E02E3F432A98C20DA71C44510B11">
    <w:name w:val="1918C0E02E3F432A98C20DA71C44510B11"/>
    <w:rsid w:val="00264F89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283E4D3A74E42ECA42EF6B5B617A5311">
    <w:name w:val="1283E4D3A74E42ECA42EF6B5B617A5311"/>
    <w:rsid w:val="00264F89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43F079D8320741169288AFAFABC976A41">
    <w:name w:val="43F079D8320741169288AFAFABC976A41"/>
    <w:rsid w:val="00264F89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5E734B67A8384B5C975601C38223A10E">
    <w:name w:val="5E734B67A8384B5C975601C38223A10E"/>
    <w:rsid w:val="00264F89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2801A57A535A4D6CA012C63F84043FEB14">
    <w:name w:val="2801A57A535A4D6CA012C63F84043FEB14"/>
    <w:rsid w:val="00476E42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7E0FB6FCAB174A32B40063BB26DA6E984">
    <w:name w:val="7E0FB6FCAB174A32B40063BB26DA6E984"/>
    <w:rsid w:val="00476E42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B8FECBCB890F43EFBAF77DE83FD8E59F10">
    <w:name w:val="B8FECBCB890F43EFBAF77DE83FD8E59F10"/>
    <w:rsid w:val="00476E42"/>
    <w:pPr>
      <w:spacing w:after="120" w:line="240" w:lineRule="auto"/>
      <w:outlineLvl w:val="0"/>
    </w:pPr>
    <w:rPr>
      <w:rFonts w:ascii="Cambria" w:eastAsia="Times New Roman" w:hAnsi="Cambria" w:cs="Times New Roman"/>
      <w:b/>
      <w:bCs/>
      <w:sz w:val="32"/>
      <w:szCs w:val="20"/>
    </w:rPr>
  </w:style>
  <w:style w:type="paragraph" w:customStyle="1" w:styleId="9715E8767A5343E99A884D712865341912">
    <w:name w:val="9715E8767A5343E99A884D712865341912"/>
    <w:rsid w:val="00476E42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FD1874AE39CE47C29121D2E934DEA80D12">
    <w:name w:val="FD1874AE39CE47C29121D2E934DEA80D12"/>
    <w:rsid w:val="00476E42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918C0E02E3F432A98C20DA71C44510B12">
    <w:name w:val="1918C0E02E3F432A98C20DA71C44510B12"/>
    <w:rsid w:val="00476E42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283E4D3A74E42ECA42EF6B5B617A5312">
    <w:name w:val="1283E4D3A74E42ECA42EF6B5B617A5312"/>
    <w:rsid w:val="00476E42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43F079D8320741169288AFAFABC976A42">
    <w:name w:val="43F079D8320741169288AFAFABC976A42"/>
    <w:rsid w:val="00476E42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ADFA3534D1214EABA93B390C049C02AF">
    <w:name w:val="ADFA3534D1214EABA93B390C049C02AF"/>
    <w:rsid w:val="00476E42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F5F5BF542BCC4E43941E635EB52650EA">
    <w:name w:val="F5F5BF542BCC4E43941E635EB52650EA"/>
    <w:rsid w:val="0060732F"/>
    <w:pPr>
      <w:spacing w:after="160" w:line="259" w:lineRule="auto"/>
    </w:pPr>
  </w:style>
  <w:style w:type="paragraph" w:customStyle="1" w:styleId="2801A57A535A4D6CA012C63F84043FEB15">
    <w:name w:val="2801A57A535A4D6CA012C63F84043FEB15"/>
    <w:rsid w:val="0060732F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7E0FB6FCAB174A32B40063BB26DA6E985">
    <w:name w:val="7E0FB6FCAB174A32B40063BB26DA6E985"/>
    <w:rsid w:val="0060732F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B8FECBCB890F43EFBAF77DE83FD8E59F11">
    <w:name w:val="B8FECBCB890F43EFBAF77DE83FD8E59F11"/>
    <w:rsid w:val="0060732F"/>
    <w:pPr>
      <w:spacing w:after="120" w:line="240" w:lineRule="auto"/>
      <w:outlineLvl w:val="0"/>
    </w:pPr>
    <w:rPr>
      <w:rFonts w:ascii="Cambria" w:eastAsia="Times New Roman" w:hAnsi="Cambria" w:cs="Times New Roman"/>
      <w:b/>
      <w:bCs/>
      <w:sz w:val="32"/>
      <w:szCs w:val="20"/>
    </w:rPr>
  </w:style>
  <w:style w:type="paragraph" w:customStyle="1" w:styleId="9715E8767A5343E99A884D712865341913">
    <w:name w:val="9715E8767A5343E99A884D712865341913"/>
    <w:rsid w:val="0060732F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FD1874AE39CE47C29121D2E934DEA80D13">
    <w:name w:val="FD1874AE39CE47C29121D2E934DEA80D13"/>
    <w:rsid w:val="0060732F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918C0E02E3F432A98C20DA71C44510B13">
    <w:name w:val="1918C0E02E3F432A98C20DA71C44510B13"/>
    <w:rsid w:val="0060732F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283E4D3A74E42ECA42EF6B5B617A5313">
    <w:name w:val="1283E4D3A74E42ECA42EF6B5B617A5313"/>
    <w:rsid w:val="0060732F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43F079D8320741169288AFAFABC976A43">
    <w:name w:val="43F079D8320741169288AFAFABC976A43"/>
    <w:rsid w:val="0060732F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ADFA3534D1214EABA93B390C049C02AF1">
    <w:name w:val="ADFA3534D1214EABA93B390C049C02AF1"/>
    <w:rsid w:val="0060732F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56F738EC3F0740CE8B7352F055DD72D7">
    <w:name w:val="56F738EC3F0740CE8B7352F055DD72D7"/>
    <w:rsid w:val="00E60172"/>
    <w:pPr>
      <w:spacing w:after="160" w:line="259" w:lineRule="auto"/>
    </w:pPr>
  </w:style>
  <w:style w:type="paragraph" w:customStyle="1" w:styleId="2801A57A535A4D6CA012C63F84043FEB16">
    <w:name w:val="2801A57A535A4D6CA012C63F84043FEB16"/>
    <w:rsid w:val="00E60172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7E0FB6FCAB174A32B40063BB26DA6E986">
    <w:name w:val="7E0FB6FCAB174A32B40063BB26DA6E986"/>
    <w:rsid w:val="00E60172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B8FECBCB890F43EFBAF77DE83FD8E59F12">
    <w:name w:val="B8FECBCB890F43EFBAF77DE83FD8E59F12"/>
    <w:rsid w:val="00E60172"/>
    <w:pPr>
      <w:spacing w:after="120" w:line="240" w:lineRule="auto"/>
      <w:outlineLvl w:val="0"/>
    </w:pPr>
    <w:rPr>
      <w:rFonts w:ascii="Cambria" w:eastAsia="Times New Roman" w:hAnsi="Cambria" w:cs="Times New Roman"/>
      <w:b/>
      <w:bCs/>
      <w:sz w:val="32"/>
      <w:szCs w:val="20"/>
    </w:rPr>
  </w:style>
  <w:style w:type="paragraph" w:customStyle="1" w:styleId="9715E8767A5343E99A884D712865341914">
    <w:name w:val="9715E8767A5343E99A884D712865341914"/>
    <w:rsid w:val="00E60172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FD1874AE39CE47C29121D2E934DEA80D14">
    <w:name w:val="FD1874AE39CE47C29121D2E934DEA80D14"/>
    <w:rsid w:val="00E60172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918C0E02E3F432A98C20DA71C44510B14">
    <w:name w:val="1918C0E02E3F432A98C20DA71C44510B14"/>
    <w:rsid w:val="00E60172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283E4D3A74E42ECA42EF6B5B617A5314">
    <w:name w:val="1283E4D3A74E42ECA42EF6B5B617A5314"/>
    <w:rsid w:val="00E60172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43F079D8320741169288AFAFABC976A44">
    <w:name w:val="43F079D8320741169288AFAFABC976A44"/>
    <w:rsid w:val="00E60172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ADFA3534D1214EABA93B390C049C02AF2">
    <w:name w:val="ADFA3534D1214EABA93B390C049C02AF2"/>
    <w:rsid w:val="00E60172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56F738EC3F0740CE8B7352F055DD72D71">
    <w:name w:val="56F738EC3F0740CE8B7352F055DD72D71"/>
    <w:rsid w:val="00E60172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31E987ED4B2C49B9B020BF9A27CBF793">
    <w:name w:val="31E987ED4B2C49B9B020BF9A27CBF793"/>
    <w:rsid w:val="00E60172"/>
    <w:pPr>
      <w:spacing w:after="160" w:line="259" w:lineRule="auto"/>
    </w:pPr>
  </w:style>
  <w:style w:type="paragraph" w:customStyle="1" w:styleId="1E22BAF929C74DFEAB5DDEBD4B28BF3A">
    <w:name w:val="1E22BAF929C74DFEAB5DDEBD4B28BF3A"/>
    <w:rsid w:val="00E60172"/>
    <w:pPr>
      <w:spacing w:after="160" w:line="259" w:lineRule="auto"/>
    </w:pPr>
  </w:style>
  <w:style w:type="paragraph" w:customStyle="1" w:styleId="2801A57A535A4D6CA012C63F84043FEB17">
    <w:name w:val="2801A57A535A4D6CA012C63F84043FEB17"/>
    <w:rsid w:val="00A52446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7E0FB6FCAB174A32B40063BB26DA6E987">
    <w:name w:val="7E0FB6FCAB174A32B40063BB26DA6E987"/>
    <w:rsid w:val="00A52446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B8FECBCB890F43EFBAF77DE83FD8E59F13">
    <w:name w:val="B8FECBCB890F43EFBAF77DE83FD8E59F13"/>
    <w:rsid w:val="00A52446"/>
    <w:pPr>
      <w:spacing w:after="120" w:line="240" w:lineRule="auto"/>
      <w:outlineLvl w:val="0"/>
    </w:pPr>
    <w:rPr>
      <w:rFonts w:ascii="Cambria" w:eastAsia="Times New Roman" w:hAnsi="Cambria" w:cs="Times New Roman"/>
      <w:b/>
      <w:bCs/>
      <w:sz w:val="32"/>
      <w:szCs w:val="20"/>
    </w:rPr>
  </w:style>
  <w:style w:type="paragraph" w:customStyle="1" w:styleId="9715E8767A5343E99A884D712865341915">
    <w:name w:val="9715E8767A5343E99A884D712865341915"/>
    <w:rsid w:val="00A52446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FD1874AE39CE47C29121D2E934DEA80D15">
    <w:name w:val="FD1874AE39CE47C29121D2E934DEA80D15"/>
    <w:rsid w:val="00A52446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918C0E02E3F432A98C20DA71C44510B15">
    <w:name w:val="1918C0E02E3F432A98C20DA71C44510B15"/>
    <w:rsid w:val="00A52446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283E4D3A74E42ECA42EF6B5B617A5315">
    <w:name w:val="1283E4D3A74E42ECA42EF6B5B617A5315"/>
    <w:rsid w:val="00A52446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43F079D8320741169288AFAFABC976A45">
    <w:name w:val="43F079D8320741169288AFAFABC976A45"/>
    <w:rsid w:val="00A52446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ADFA3534D1214EABA93B390C049C02AF3">
    <w:name w:val="ADFA3534D1214EABA93B390C049C02AF3"/>
    <w:rsid w:val="00A52446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E22BAF929C74DFEAB5DDEBD4B28BF3A1">
    <w:name w:val="1E22BAF929C74DFEAB5DDEBD4B28BF3A1"/>
    <w:rsid w:val="00A52446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FABDCD30E88B44FF8A37489BBF27791C">
    <w:name w:val="FABDCD30E88B44FF8A37489BBF27791C"/>
    <w:rsid w:val="00A52446"/>
    <w:pPr>
      <w:spacing w:after="160" w:line="259" w:lineRule="auto"/>
    </w:pPr>
  </w:style>
  <w:style w:type="paragraph" w:customStyle="1" w:styleId="8DAEFC94301247F2A8D9A61A4CD8D6D3">
    <w:name w:val="8DAEFC94301247F2A8D9A61A4CD8D6D3"/>
    <w:rsid w:val="000515B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0515B6"/>
    <w:rPr>
      <w:color w:val="808080"/>
    </w:rPr>
  </w:style>
  <w:style w:type="paragraph" w:customStyle="1" w:styleId="2801A57A535A4D6CA012C63F84043FEB">
    <w:name w:val="2801A57A535A4D6CA012C63F84043FEB"/>
    <w:rsid w:val="00D1637C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2801A57A535A4D6CA012C63F84043FEB1">
    <w:name w:val="2801A57A535A4D6CA012C63F84043FEB1"/>
    <w:rsid w:val="00D1637C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01FD217DE67242FF8FB8B2F90D6366C7">
    <w:name w:val="01FD217DE67242FF8FB8B2F90D6366C7"/>
    <w:rsid w:val="00D1637C"/>
    <w:pPr>
      <w:spacing w:after="120" w:line="240" w:lineRule="auto"/>
      <w:outlineLvl w:val="0"/>
    </w:pPr>
    <w:rPr>
      <w:rFonts w:ascii="Cambria" w:eastAsia="Times New Roman" w:hAnsi="Cambria" w:cs="Times New Roman"/>
      <w:b/>
      <w:bCs/>
      <w:sz w:val="32"/>
      <w:szCs w:val="20"/>
    </w:rPr>
  </w:style>
  <w:style w:type="paragraph" w:customStyle="1" w:styleId="D38340CB0EDC49AD926A8782A9A25847">
    <w:name w:val="D38340CB0EDC49AD926A8782A9A25847"/>
    <w:rsid w:val="00D1637C"/>
  </w:style>
  <w:style w:type="paragraph" w:customStyle="1" w:styleId="2801A57A535A4D6CA012C63F84043FEB2">
    <w:name w:val="2801A57A535A4D6CA012C63F84043FEB2"/>
    <w:rsid w:val="00D1637C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01FD217DE67242FF8FB8B2F90D6366C71">
    <w:name w:val="01FD217DE67242FF8FB8B2F90D6366C71"/>
    <w:rsid w:val="00D1637C"/>
    <w:pPr>
      <w:spacing w:after="120" w:line="240" w:lineRule="auto"/>
      <w:outlineLvl w:val="0"/>
    </w:pPr>
    <w:rPr>
      <w:rFonts w:ascii="Cambria" w:eastAsia="Times New Roman" w:hAnsi="Cambria" w:cs="Times New Roman"/>
      <w:b/>
      <w:bCs/>
      <w:sz w:val="32"/>
      <w:szCs w:val="20"/>
    </w:rPr>
  </w:style>
  <w:style w:type="paragraph" w:customStyle="1" w:styleId="9715E8767A5343E99A884D7128653419">
    <w:name w:val="9715E8767A5343E99A884D7128653419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FD1874AE39CE47C29121D2E934DEA80D">
    <w:name w:val="FD1874AE39CE47C29121D2E934DEA80D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918C0E02E3F432A98C20DA71C44510B">
    <w:name w:val="1918C0E02E3F432A98C20DA71C44510B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4FB80167A3CC45EBBB45F190FD2E7EAF">
    <w:name w:val="4FB80167A3CC45EBBB45F190FD2E7EAF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D38340CB0EDC49AD926A8782A9A258471">
    <w:name w:val="D38340CB0EDC49AD926A8782A9A258471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2801A57A535A4D6CA012C63F84043FEB3">
    <w:name w:val="2801A57A535A4D6CA012C63F84043FEB3"/>
    <w:rsid w:val="00D1637C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01FD217DE67242FF8FB8B2F90D6366C72">
    <w:name w:val="01FD217DE67242FF8FB8B2F90D6366C72"/>
    <w:rsid w:val="00D1637C"/>
    <w:pPr>
      <w:spacing w:after="120" w:line="240" w:lineRule="auto"/>
      <w:outlineLvl w:val="0"/>
    </w:pPr>
    <w:rPr>
      <w:rFonts w:ascii="Cambria" w:eastAsia="Times New Roman" w:hAnsi="Cambria" w:cs="Times New Roman"/>
      <w:b/>
      <w:bCs/>
      <w:sz w:val="32"/>
      <w:szCs w:val="20"/>
    </w:rPr>
  </w:style>
  <w:style w:type="paragraph" w:customStyle="1" w:styleId="9715E8767A5343E99A884D71286534191">
    <w:name w:val="9715E8767A5343E99A884D71286534191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FD1874AE39CE47C29121D2E934DEA80D1">
    <w:name w:val="FD1874AE39CE47C29121D2E934DEA80D1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918C0E02E3F432A98C20DA71C44510B1">
    <w:name w:val="1918C0E02E3F432A98C20DA71C44510B1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4FB80167A3CC45EBBB45F190FD2E7EAF1">
    <w:name w:val="4FB80167A3CC45EBBB45F190FD2E7EAF1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D38340CB0EDC49AD926A8782A9A258472">
    <w:name w:val="D38340CB0EDC49AD926A8782A9A258472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2801A57A535A4D6CA012C63F84043FEB4">
    <w:name w:val="2801A57A535A4D6CA012C63F84043FEB4"/>
    <w:rsid w:val="00D1637C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B8FECBCB890F43EFBAF77DE83FD8E59F">
    <w:name w:val="B8FECBCB890F43EFBAF77DE83FD8E59F"/>
    <w:rsid w:val="00D1637C"/>
    <w:pPr>
      <w:spacing w:after="120" w:line="240" w:lineRule="auto"/>
      <w:outlineLvl w:val="0"/>
    </w:pPr>
    <w:rPr>
      <w:rFonts w:ascii="Cambria" w:eastAsia="Times New Roman" w:hAnsi="Cambria" w:cs="Times New Roman"/>
      <w:b/>
      <w:bCs/>
      <w:sz w:val="32"/>
      <w:szCs w:val="20"/>
    </w:rPr>
  </w:style>
  <w:style w:type="paragraph" w:customStyle="1" w:styleId="9715E8767A5343E99A884D71286534192">
    <w:name w:val="9715E8767A5343E99A884D71286534192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FD1874AE39CE47C29121D2E934DEA80D2">
    <w:name w:val="FD1874AE39CE47C29121D2E934DEA80D2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918C0E02E3F432A98C20DA71C44510B2">
    <w:name w:val="1918C0E02E3F432A98C20DA71C44510B2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4FB80167A3CC45EBBB45F190FD2E7EAF2">
    <w:name w:val="4FB80167A3CC45EBBB45F190FD2E7EAF2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D38340CB0EDC49AD926A8782A9A258473">
    <w:name w:val="D38340CB0EDC49AD926A8782A9A258473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2801A57A535A4D6CA012C63F84043FEB5">
    <w:name w:val="2801A57A535A4D6CA012C63F84043FEB5"/>
    <w:rsid w:val="00D1637C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B8FECBCB890F43EFBAF77DE83FD8E59F1">
    <w:name w:val="B8FECBCB890F43EFBAF77DE83FD8E59F1"/>
    <w:rsid w:val="00D1637C"/>
    <w:pPr>
      <w:spacing w:after="120" w:line="240" w:lineRule="auto"/>
      <w:outlineLvl w:val="0"/>
    </w:pPr>
    <w:rPr>
      <w:rFonts w:ascii="Cambria" w:eastAsia="Times New Roman" w:hAnsi="Cambria" w:cs="Times New Roman"/>
      <w:b/>
      <w:bCs/>
      <w:sz w:val="32"/>
      <w:szCs w:val="20"/>
    </w:rPr>
  </w:style>
  <w:style w:type="paragraph" w:customStyle="1" w:styleId="9715E8767A5343E99A884D71286534193">
    <w:name w:val="9715E8767A5343E99A884D71286534193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FD1874AE39CE47C29121D2E934DEA80D3">
    <w:name w:val="FD1874AE39CE47C29121D2E934DEA80D3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918C0E02E3F432A98C20DA71C44510B3">
    <w:name w:val="1918C0E02E3F432A98C20DA71C44510B3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4FB80167A3CC45EBBB45F190FD2E7EAF3">
    <w:name w:val="4FB80167A3CC45EBBB45F190FD2E7EAF3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D38340CB0EDC49AD926A8782A9A258474">
    <w:name w:val="D38340CB0EDC49AD926A8782A9A258474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2801A57A535A4D6CA012C63F84043FEB6">
    <w:name w:val="2801A57A535A4D6CA012C63F84043FEB6"/>
    <w:rsid w:val="00D1637C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B8FECBCB890F43EFBAF77DE83FD8E59F2">
    <w:name w:val="B8FECBCB890F43EFBAF77DE83FD8E59F2"/>
    <w:rsid w:val="00D1637C"/>
    <w:pPr>
      <w:spacing w:after="120" w:line="240" w:lineRule="auto"/>
      <w:outlineLvl w:val="0"/>
    </w:pPr>
    <w:rPr>
      <w:rFonts w:ascii="Cambria" w:eastAsia="Times New Roman" w:hAnsi="Cambria" w:cs="Times New Roman"/>
      <w:b/>
      <w:bCs/>
      <w:sz w:val="32"/>
      <w:szCs w:val="20"/>
    </w:rPr>
  </w:style>
  <w:style w:type="paragraph" w:customStyle="1" w:styleId="9715E8767A5343E99A884D71286534194">
    <w:name w:val="9715E8767A5343E99A884D71286534194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FD1874AE39CE47C29121D2E934DEA80D4">
    <w:name w:val="FD1874AE39CE47C29121D2E934DEA80D4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918C0E02E3F432A98C20DA71C44510B4">
    <w:name w:val="1918C0E02E3F432A98C20DA71C44510B4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4FB80167A3CC45EBBB45F190FD2E7EAF4">
    <w:name w:val="4FB80167A3CC45EBBB45F190FD2E7EAF4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D38340CB0EDC49AD926A8782A9A258475">
    <w:name w:val="D38340CB0EDC49AD926A8782A9A258475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2801A57A535A4D6CA012C63F84043FEB7">
    <w:name w:val="2801A57A535A4D6CA012C63F84043FEB7"/>
    <w:rsid w:val="00D1637C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B8FECBCB890F43EFBAF77DE83FD8E59F3">
    <w:name w:val="B8FECBCB890F43EFBAF77DE83FD8E59F3"/>
    <w:rsid w:val="00D1637C"/>
    <w:pPr>
      <w:spacing w:after="120" w:line="240" w:lineRule="auto"/>
      <w:outlineLvl w:val="0"/>
    </w:pPr>
    <w:rPr>
      <w:rFonts w:ascii="Cambria" w:eastAsia="Times New Roman" w:hAnsi="Cambria" w:cs="Times New Roman"/>
      <w:b/>
      <w:bCs/>
      <w:sz w:val="32"/>
      <w:szCs w:val="20"/>
    </w:rPr>
  </w:style>
  <w:style w:type="paragraph" w:customStyle="1" w:styleId="9715E8767A5343E99A884D71286534195">
    <w:name w:val="9715E8767A5343E99A884D71286534195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FD1874AE39CE47C29121D2E934DEA80D5">
    <w:name w:val="FD1874AE39CE47C29121D2E934DEA80D5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918C0E02E3F432A98C20DA71C44510B5">
    <w:name w:val="1918C0E02E3F432A98C20DA71C44510B5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4FB80167A3CC45EBBB45F190FD2E7EAF5">
    <w:name w:val="4FB80167A3CC45EBBB45F190FD2E7EAF5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D38340CB0EDC49AD926A8782A9A258476">
    <w:name w:val="D38340CB0EDC49AD926A8782A9A258476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2801A57A535A4D6CA012C63F84043FEB8">
    <w:name w:val="2801A57A535A4D6CA012C63F84043FEB8"/>
    <w:rsid w:val="00D1637C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B8FECBCB890F43EFBAF77DE83FD8E59F4">
    <w:name w:val="B8FECBCB890F43EFBAF77DE83FD8E59F4"/>
    <w:rsid w:val="00D1637C"/>
    <w:pPr>
      <w:spacing w:after="120" w:line="240" w:lineRule="auto"/>
      <w:outlineLvl w:val="0"/>
    </w:pPr>
    <w:rPr>
      <w:rFonts w:ascii="Cambria" w:eastAsia="Times New Roman" w:hAnsi="Cambria" w:cs="Times New Roman"/>
      <w:b/>
      <w:bCs/>
      <w:sz w:val="32"/>
      <w:szCs w:val="20"/>
    </w:rPr>
  </w:style>
  <w:style w:type="paragraph" w:customStyle="1" w:styleId="9715E8767A5343E99A884D71286534196">
    <w:name w:val="9715E8767A5343E99A884D71286534196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FD1874AE39CE47C29121D2E934DEA80D6">
    <w:name w:val="FD1874AE39CE47C29121D2E934DEA80D6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918C0E02E3F432A98C20DA71C44510B6">
    <w:name w:val="1918C0E02E3F432A98C20DA71C44510B6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4FB80167A3CC45EBBB45F190FD2E7EAF6">
    <w:name w:val="4FB80167A3CC45EBBB45F190FD2E7EAF6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D38340CB0EDC49AD926A8782A9A258477">
    <w:name w:val="D38340CB0EDC49AD926A8782A9A258477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2801A57A535A4D6CA012C63F84043FEB9">
    <w:name w:val="2801A57A535A4D6CA012C63F84043FEB9"/>
    <w:rsid w:val="00D1637C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B8FECBCB890F43EFBAF77DE83FD8E59F5">
    <w:name w:val="B8FECBCB890F43EFBAF77DE83FD8E59F5"/>
    <w:rsid w:val="00D1637C"/>
    <w:pPr>
      <w:spacing w:after="120" w:line="240" w:lineRule="auto"/>
      <w:outlineLvl w:val="0"/>
    </w:pPr>
    <w:rPr>
      <w:rFonts w:ascii="Cambria" w:eastAsia="Times New Roman" w:hAnsi="Cambria" w:cs="Times New Roman"/>
      <w:b/>
      <w:bCs/>
      <w:sz w:val="32"/>
      <w:szCs w:val="20"/>
    </w:rPr>
  </w:style>
  <w:style w:type="paragraph" w:customStyle="1" w:styleId="9715E8767A5343E99A884D71286534197">
    <w:name w:val="9715E8767A5343E99A884D71286534197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FD1874AE39CE47C29121D2E934DEA80D7">
    <w:name w:val="FD1874AE39CE47C29121D2E934DEA80D7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918C0E02E3F432A98C20DA71C44510B7">
    <w:name w:val="1918C0E02E3F432A98C20DA71C44510B7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4FB80167A3CC45EBBB45F190FD2E7EAF7">
    <w:name w:val="4FB80167A3CC45EBBB45F190FD2E7EAF7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D38340CB0EDC49AD926A8782A9A258478">
    <w:name w:val="D38340CB0EDC49AD926A8782A9A258478"/>
    <w:rsid w:val="00D1637C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6A13D78244D74F9F80CDE74EF0DA53B4">
    <w:name w:val="6A13D78244D74F9F80CDE74EF0DA53B4"/>
    <w:rsid w:val="006275CA"/>
  </w:style>
  <w:style w:type="paragraph" w:customStyle="1" w:styleId="452DB03A6D9D44858A70A1AAFA6AC4CC">
    <w:name w:val="452DB03A6D9D44858A70A1AAFA6AC4CC"/>
    <w:rsid w:val="006275CA"/>
  </w:style>
  <w:style w:type="paragraph" w:customStyle="1" w:styleId="4FE1096FEFE840E7924E0D0E65119B0C">
    <w:name w:val="4FE1096FEFE840E7924E0D0E65119B0C"/>
    <w:rsid w:val="006275CA"/>
  </w:style>
  <w:style w:type="paragraph" w:customStyle="1" w:styleId="2801A57A535A4D6CA012C63F84043FEB10">
    <w:name w:val="2801A57A535A4D6CA012C63F84043FEB10"/>
    <w:rsid w:val="00B56680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7E0FB6FCAB174A32B40063BB26DA6E98">
    <w:name w:val="7E0FB6FCAB174A32B40063BB26DA6E98"/>
    <w:rsid w:val="00B56680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B8FECBCB890F43EFBAF77DE83FD8E59F6">
    <w:name w:val="B8FECBCB890F43EFBAF77DE83FD8E59F6"/>
    <w:rsid w:val="00B56680"/>
    <w:pPr>
      <w:spacing w:after="120" w:line="240" w:lineRule="auto"/>
      <w:outlineLvl w:val="0"/>
    </w:pPr>
    <w:rPr>
      <w:rFonts w:ascii="Cambria" w:eastAsia="Times New Roman" w:hAnsi="Cambria" w:cs="Times New Roman"/>
      <w:b/>
      <w:bCs/>
      <w:sz w:val="32"/>
      <w:szCs w:val="20"/>
    </w:rPr>
  </w:style>
  <w:style w:type="paragraph" w:customStyle="1" w:styleId="9715E8767A5343E99A884D71286534198">
    <w:name w:val="9715E8767A5343E99A884D71286534198"/>
    <w:rsid w:val="00B56680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FD1874AE39CE47C29121D2E934DEA80D8">
    <w:name w:val="FD1874AE39CE47C29121D2E934DEA80D8"/>
    <w:rsid w:val="00B56680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918C0E02E3F432A98C20DA71C44510B8">
    <w:name w:val="1918C0E02E3F432A98C20DA71C44510B8"/>
    <w:rsid w:val="00B56680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6A13D78244D74F9F80CDE74EF0DA53B41">
    <w:name w:val="6A13D78244D74F9F80CDE74EF0DA53B41"/>
    <w:rsid w:val="00B56680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4FE1096FEFE840E7924E0D0E65119B0C1">
    <w:name w:val="4FE1096FEFE840E7924E0D0E65119B0C1"/>
    <w:rsid w:val="00B56680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452DB03A6D9D44858A70A1AAFA6AC4CC1">
    <w:name w:val="452DB03A6D9D44858A70A1AAFA6AC4CC1"/>
    <w:rsid w:val="00B56680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2801A57A535A4D6CA012C63F84043FEB11">
    <w:name w:val="2801A57A535A4D6CA012C63F84043FEB11"/>
    <w:rsid w:val="00B56680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7E0FB6FCAB174A32B40063BB26DA6E981">
    <w:name w:val="7E0FB6FCAB174A32B40063BB26DA6E981"/>
    <w:rsid w:val="00B56680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B8FECBCB890F43EFBAF77DE83FD8E59F7">
    <w:name w:val="B8FECBCB890F43EFBAF77DE83FD8E59F7"/>
    <w:rsid w:val="00B56680"/>
    <w:pPr>
      <w:spacing w:after="120" w:line="240" w:lineRule="auto"/>
      <w:outlineLvl w:val="0"/>
    </w:pPr>
    <w:rPr>
      <w:rFonts w:ascii="Cambria" w:eastAsia="Times New Roman" w:hAnsi="Cambria" w:cs="Times New Roman"/>
      <w:b/>
      <w:bCs/>
      <w:sz w:val="32"/>
      <w:szCs w:val="20"/>
    </w:rPr>
  </w:style>
  <w:style w:type="paragraph" w:customStyle="1" w:styleId="9715E8767A5343E99A884D71286534199">
    <w:name w:val="9715E8767A5343E99A884D71286534199"/>
    <w:rsid w:val="00B56680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FD1874AE39CE47C29121D2E934DEA80D9">
    <w:name w:val="FD1874AE39CE47C29121D2E934DEA80D9"/>
    <w:rsid w:val="00B56680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918C0E02E3F432A98C20DA71C44510B9">
    <w:name w:val="1918C0E02E3F432A98C20DA71C44510B9"/>
    <w:rsid w:val="00B56680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6A13D78244D74F9F80CDE74EF0DA53B42">
    <w:name w:val="6A13D78244D74F9F80CDE74EF0DA53B42"/>
    <w:rsid w:val="00B56680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4FE1096FEFE840E7924E0D0E65119B0C2">
    <w:name w:val="4FE1096FEFE840E7924E0D0E65119B0C2"/>
    <w:rsid w:val="00B56680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452DB03A6D9D44858A70A1AAFA6AC4CC2">
    <w:name w:val="452DB03A6D9D44858A70A1AAFA6AC4CC2"/>
    <w:rsid w:val="00B56680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FB6FE7C7F95340B2A7DB01E80C5AB9B5">
    <w:name w:val="FB6FE7C7F95340B2A7DB01E80C5AB9B5"/>
    <w:rsid w:val="00B56680"/>
  </w:style>
  <w:style w:type="paragraph" w:customStyle="1" w:styleId="DEDE355AC0AB4C18AFD11BD49512AAF6">
    <w:name w:val="DEDE355AC0AB4C18AFD11BD49512AAF6"/>
    <w:rsid w:val="00B56680"/>
  </w:style>
  <w:style w:type="paragraph" w:customStyle="1" w:styleId="2801A57A535A4D6CA012C63F84043FEB12">
    <w:name w:val="2801A57A535A4D6CA012C63F84043FEB12"/>
    <w:rsid w:val="00B56680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7E0FB6FCAB174A32B40063BB26DA6E982">
    <w:name w:val="7E0FB6FCAB174A32B40063BB26DA6E982"/>
    <w:rsid w:val="00B56680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B8FECBCB890F43EFBAF77DE83FD8E59F8">
    <w:name w:val="B8FECBCB890F43EFBAF77DE83FD8E59F8"/>
    <w:rsid w:val="00B56680"/>
    <w:pPr>
      <w:spacing w:after="120" w:line="240" w:lineRule="auto"/>
      <w:outlineLvl w:val="0"/>
    </w:pPr>
    <w:rPr>
      <w:rFonts w:ascii="Cambria" w:eastAsia="Times New Roman" w:hAnsi="Cambria" w:cs="Times New Roman"/>
      <w:b/>
      <w:bCs/>
      <w:sz w:val="32"/>
      <w:szCs w:val="20"/>
    </w:rPr>
  </w:style>
  <w:style w:type="paragraph" w:customStyle="1" w:styleId="9715E8767A5343E99A884D712865341910">
    <w:name w:val="9715E8767A5343E99A884D712865341910"/>
    <w:rsid w:val="00B56680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FD1874AE39CE47C29121D2E934DEA80D10">
    <w:name w:val="FD1874AE39CE47C29121D2E934DEA80D10"/>
    <w:rsid w:val="00B56680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918C0E02E3F432A98C20DA71C44510B10">
    <w:name w:val="1918C0E02E3F432A98C20DA71C44510B10"/>
    <w:rsid w:val="00B56680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6A13D78244D74F9F80CDE74EF0DA53B43">
    <w:name w:val="6A13D78244D74F9F80CDE74EF0DA53B43"/>
    <w:rsid w:val="00B56680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DEDE355AC0AB4C18AFD11BD49512AAF61">
    <w:name w:val="DEDE355AC0AB4C18AFD11BD49512AAF61"/>
    <w:rsid w:val="00B56680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FB6FE7C7F95340B2A7DB01E80C5AB9B51">
    <w:name w:val="FB6FE7C7F95340B2A7DB01E80C5AB9B51"/>
    <w:rsid w:val="00B56680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283E4D3A74E42ECA42EF6B5B617A531">
    <w:name w:val="1283E4D3A74E42ECA42EF6B5B617A531"/>
    <w:rsid w:val="002126B7"/>
  </w:style>
  <w:style w:type="paragraph" w:customStyle="1" w:styleId="43F079D8320741169288AFAFABC976A4">
    <w:name w:val="43F079D8320741169288AFAFABC976A4"/>
    <w:rsid w:val="002126B7"/>
  </w:style>
  <w:style w:type="paragraph" w:customStyle="1" w:styleId="9748658F7E2F4C4A9E44E0939BAECA2E">
    <w:name w:val="9748658F7E2F4C4A9E44E0939BAECA2E"/>
    <w:rsid w:val="002126B7"/>
  </w:style>
  <w:style w:type="paragraph" w:customStyle="1" w:styleId="2801A57A535A4D6CA012C63F84043FEB13">
    <w:name w:val="2801A57A535A4D6CA012C63F84043FEB13"/>
    <w:rsid w:val="00264F89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7E0FB6FCAB174A32B40063BB26DA6E983">
    <w:name w:val="7E0FB6FCAB174A32B40063BB26DA6E983"/>
    <w:rsid w:val="00264F89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B8FECBCB890F43EFBAF77DE83FD8E59F9">
    <w:name w:val="B8FECBCB890F43EFBAF77DE83FD8E59F9"/>
    <w:rsid w:val="00264F89"/>
    <w:pPr>
      <w:spacing w:after="120" w:line="240" w:lineRule="auto"/>
      <w:outlineLvl w:val="0"/>
    </w:pPr>
    <w:rPr>
      <w:rFonts w:ascii="Cambria" w:eastAsia="Times New Roman" w:hAnsi="Cambria" w:cs="Times New Roman"/>
      <w:b/>
      <w:bCs/>
      <w:sz w:val="32"/>
      <w:szCs w:val="20"/>
    </w:rPr>
  </w:style>
  <w:style w:type="paragraph" w:customStyle="1" w:styleId="9715E8767A5343E99A884D712865341911">
    <w:name w:val="9715E8767A5343E99A884D712865341911"/>
    <w:rsid w:val="00264F89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FD1874AE39CE47C29121D2E934DEA80D11">
    <w:name w:val="FD1874AE39CE47C29121D2E934DEA80D11"/>
    <w:rsid w:val="00264F89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918C0E02E3F432A98C20DA71C44510B11">
    <w:name w:val="1918C0E02E3F432A98C20DA71C44510B11"/>
    <w:rsid w:val="00264F89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283E4D3A74E42ECA42EF6B5B617A5311">
    <w:name w:val="1283E4D3A74E42ECA42EF6B5B617A5311"/>
    <w:rsid w:val="00264F89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43F079D8320741169288AFAFABC976A41">
    <w:name w:val="43F079D8320741169288AFAFABC976A41"/>
    <w:rsid w:val="00264F89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5E734B67A8384B5C975601C38223A10E">
    <w:name w:val="5E734B67A8384B5C975601C38223A10E"/>
    <w:rsid w:val="00264F89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2801A57A535A4D6CA012C63F84043FEB14">
    <w:name w:val="2801A57A535A4D6CA012C63F84043FEB14"/>
    <w:rsid w:val="00476E42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7E0FB6FCAB174A32B40063BB26DA6E984">
    <w:name w:val="7E0FB6FCAB174A32B40063BB26DA6E984"/>
    <w:rsid w:val="00476E42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B8FECBCB890F43EFBAF77DE83FD8E59F10">
    <w:name w:val="B8FECBCB890F43EFBAF77DE83FD8E59F10"/>
    <w:rsid w:val="00476E42"/>
    <w:pPr>
      <w:spacing w:after="120" w:line="240" w:lineRule="auto"/>
      <w:outlineLvl w:val="0"/>
    </w:pPr>
    <w:rPr>
      <w:rFonts w:ascii="Cambria" w:eastAsia="Times New Roman" w:hAnsi="Cambria" w:cs="Times New Roman"/>
      <w:b/>
      <w:bCs/>
      <w:sz w:val="32"/>
      <w:szCs w:val="20"/>
    </w:rPr>
  </w:style>
  <w:style w:type="paragraph" w:customStyle="1" w:styleId="9715E8767A5343E99A884D712865341912">
    <w:name w:val="9715E8767A5343E99A884D712865341912"/>
    <w:rsid w:val="00476E42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FD1874AE39CE47C29121D2E934DEA80D12">
    <w:name w:val="FD1874AE39CE47C29121D2E934DEA80D12"/>
    <w:rsid w:val="00476E42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918C0E02E3F432A98C20DA71C44510B12">
    <w:name w:val="1918C0E02E3F432A98C20DA71C44510B12"/>
    <w:rsid w:val="00476E42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283E4D3A74E42ECA42EF6B5B617A5312">
    <w:name w:val="1283E4D3A74E42ECA42EF6B5B617A5312"/>
    <w:rsid w:val="00476E42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43F079D8320741169288AFAFABC976A42">
    <w:name w:val="43F079D8320741169288AFAFABC976A42"/>
    <w:rsid w:val="00476E42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ADFA3534D1214EABA93B390C049C02AF">
    <w:name w:val="ADFA3534D1214EABA93B390C049C02AF"/>
    <w:rsid w:val="00476E42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F5F5BF542BCC4E43941E635EB52650EA">
    <w:name w:val="F5F5BF542BCC4E43941E635EB52650EA"/>
    <w:rsid w:val="0060732F"/>
    <w:pPr>
      <w:spacing w:after="160" w:line="259" w:lineRule="auto"/>
    </w:pPr>
  </w:style>
  <w:style w:type="paragraph" w:customStyle="1" w:styleId="2801A57A535A4D6CA012C63F84043FEB15">
    <w:name w:val="2801A57A535A4D6CA012C63F84043FEB15"/>
    <w:rsid w:val="0060732F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7E0FB6FCAB174A32B40063BB26DA6E985">
    <w:name w:val="7E0FB6FCAB174A32B40063BB26DA6E985"/>
    <w:rsid w:val="0060732F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B8FECBCB890F43EFBAF77DE83FD8E59F11">
    <w:name w:val="B8FECBCB890F43EFBAF77DE83FD8E59F11"/>
    <w:rsid w:val="0060732F"/>
    <w:pPr>
      <w:spacing w:after="120" w:line="240" w:lineRule="auto"/>
      <w:outlineLvl w:val="0"/>
    </w:pPr>
    <w:rPr>
      <w:rFonts w:ascii="Cambria" w:eastAsia="Times New Roman" w:hAnsi="Cambria" w:cs="Times New Roman"/>
      <w:b/>
      <w:bCs/>
      <w:sz w:val="32"/>
      <w:szCs w:val="20"/>
    </w:rPr>
  </w:style>
  <w:style w:type="paragraph" w:customStyle="1" w:styleId="9715E8767A5343E99A884D712865341913">
    <w:name w:val="9715E8767A5343E99A884D712865341913"/>
    <w:rsid w:val="0060732F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FD1874AE39CE47C29121D2E934DEA80D13">
    <w:name w:val="FD1874AE39CE47C29121D2E934DEA80D13"/>
    <w:rsid w:val="0060732F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918C0E02E3F432A98C20DA71C44510B13">
    <w:name w:val="1918C0E02E3F432A98C20DA71C44510B13"/>
    <w:rsid w:val="0060732F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283E4D3A74E42ECA42EF6B5B617A5313">
    <w:name w:val="1283E4D3A74E42ECA42EF6B5B617A5313"/>
    <w:rsid w:val="0060732F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43F079D8320741169288AFAFABC976A43">
    <w:name w:val="43F079D8320741169288AFAFABC976A43"/>
    <w:rsid w:val="0060732F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ADFA3534D1214EABA93B390C049C02AF1">
    <w:name w:val="ADFA3534D1214EABA93B390C049C02AF1"/>
    <w:rsid w:val="0060732F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56F738EC3F0740CE8B7352F055DD72D7">
    <w:name w:val="56F738EC3F0740CE8B7352F055DD72D7"/>
    <w:rsid w:val="00E60172"/>
    <w:pPr>
      <w:spacing w:after="160" w:line="259" w:lineRule="auto"/>
    </w:pPr>
  </w:style>
  <w:style w:type="paragraph" w:customStyle="1" w:styleId="2801A57A535A4D6CA012C63F84043FEB16">
    <w:name w:val="2801A57A535A4D6CA012C63F84043FEB16"/>
    <w:rsid w:val="00E60172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7E0FB6FCAB174A32B40063BB26DA6E986">
    <w:name w:val="7E0FB6FCAB174A32B40063BB26DA6E986"/>
    <w:rsid w:val="00E60172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B8FECBCB890F43EFBAF77DE83FD8E59F12">
    <w:name w:val="B8FECBCB890F43EFBAF77DE83FD8E59F12"/>
    <w:rsid w:val="00E60172"/>
    <w:pPr>
      <w:spacing w:after="120" w:line="240" w:lineRule="auto"/>
      <w:outlineLvl w:val="0"/>
    </w:pPr>
    <w:rPr>
      <w:rFonts w:ascii="Cambria" w:eastAsia="Times New Roman" w:hAnsi="Cambria" w:cs="Times New Roman"/>
      <w:b/>
      <w:bCs/>
      <w:sz w:val="32"/>
      <w:szCs w:val="20"/>
    </w:rPr>
  </w:style>
  <w:style w:type="paragraph" w:customStyle="1" w:styleId="9715E8767A5343E99A884D712865341914">
    <w:name w:val="9715E8767A5343E99A884D712865341914"/>
    <w:rsid w:val="00E60172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FD1874AE39CE47C29121D2E934DEA80D14">
    <w:name w:val="FD1874AE39CE47C29121D2E934DEA80D14"/>
    <w:rsid w:val="00E60172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918C0E02E3F432A98C20DA71C44510B14">
    <w:name w:val="1918C0E02E3F432A98C20DA71C44510B14"/>
    <w:rsid w:val="00E60172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283E4D3A74E42ECA42EF6B5B617A5314">
    <w:name w:val="1283E4D3A74E42ECA42EF6B5B617A5314"/>
    <w:rsid w:val="00E60172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43F079D8320741169288AFAFABC976A44">
    <w:name w:val="43F079D8320741169288AFAFABC976A44"/>
    <w:rsid w:val="00E60172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ADFA3534D1214EABA93B390C049C02AF2">
    <w:name w:val="ADFA3534D1214EABA93B390C049C02AF2"/>
    <w:rsid w:val="00E60172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56F738EC3F0740CE8B7352F055DD72D71">
    <w:name w:val="56F738EC3F0740CE8B7352F055DD72D71"/>
    <w:rsid w:val="00E60172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31E987ED4B2C49B9B020BF9A27CBF793">
    <w:name w:val="31E987ED4B2C49B9B020BF9A27CBF793"/>
    <w:rsid w:val="00E60172"/>
    <w:pPr>
      <w:spacing w:after="160" w:line="259" w:lineRule="auto"/>
    </w:pPr>
  </w:style>
  <w:style w:type="paragraph" w:customStyle="1" w:styleId="1E22BAF929C74DFEAB5DDEBD4B28BF3A">
    <w:name w:val="1E22BAF929C74DFEAB5DDEBD4B28BF3A"/>
    <w:rsid w:val="00E60172"/>
    <w:pPr>
      <w:spacing w:after="160" w:line="259" w:lineRule="auto"/>
    </w:pPr>
  </w:style>
  <w:style w:type="paragraph" w:customStyle="1" w:styleId="2801A57A535A4D6CA012C63F84043FEB17">
    <w:name w:val="2801A57A535A4D6CA012C63F84043FEB17"/>
    <w:rsid w:val="00A52446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7E0FB6FCAB174A32B40063BB26DA6E987">
    <w:name w:val="7E0FB6FCAB174A32B40063BB26DA6E987"/>
    <w:rsid w:val="00A52446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B8FECBCB890F43EFBAF77DE83FD8E59F13">
    <w:name w:val="B8FECBCB890F43EFBAF77DE83FD8E59F13"/>
    <w:rsid w:val="00A52446"/>
    <w:pPr>
      <w:spacing w:after="120" w:line="240" w:lineRule="auto"/>
      <w:outlineLvl w:val="0"/>
    </w:pPr>
    <w:rPr>
      <w:rFonts w:ascii="Cambria" w:eastAsia="Times New Roman" w:hAnsi="Cambria" w:cs="Times New Roman"/>
      <w:b/>
      <w:bCs/>
      <w:sz w:val="32"/>
      <w:szCs w:val="20"/>
    </w:rPr>
  </w:style>
  <w:style w:type="paragraph" w:customStyle="1" w:styleId="9715E8767A5343E99A884D712865341915">
    <w:name w:val="9715E8767A5343E99A884D712865341915"/>
    <w:rsid w:val="00A52446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FD1874AE39CE47C29121D2E934DEA80D15">
    <w:name w:val="FD1874AE39CE47C29121D2E934DEA80D15"/>
    <w:rsid w:val="00A52446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918C0E02E3F432A98C20DA71C44510B15">
    <w:name w:val="1918C0E02E3F432A98C20DA71C44510B15"/>
    <w:rsid w:val="00A52446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283E4D3A74E42ECA42EF6B5B617A5315">
    <w:name w:val="1283E4D3A74E42ECA42EF6B5B617A5315"/>
    <w:rsid w:val="00A52446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43F079D8320741169288AFAFABC976A45">
    <w:name w:val="43F079D8320741169288AFAFABC976A45"/>
    <w:rsid w:val="00A52446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ADFA3534D1214EABA93B390C049C02AF3">
    <w:name w:val="ADFA3534D1214EABA93B390C049C02AF3"/>
    <w:rsid w:val="00A52446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1E22BAF929C74DFEAB5DDEBD4B28BF3A1">
    <w:name w:val="1E22BAF929C74DFEAB5DDEBD4B28BF3A1"/>
    <w:rsid w:val="00A52446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FABDCD30E88B44FF8A37489BBF27791C">
    <w:name w:val="FABDCD30E88B44FF8A37489BBF27791C"/>
    <w:rsid w:val="00A52446"/>
    <w:pPr>
      <w:spacing w:after="160" w:line="259" w:lineRule="auto"/>
    </w:pPr>
  </w:style>
  <w:style w:type="paragraph" w:customStyle="1" w:styleId="8DAEFC94301247F2A8D9A61A4CD8D6D3">
    <w:name w:val="8DAEFC94301247F2A8D9A61A4CD8D6D3"/>
    <w:rsid w:val="000515B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9756E619</Template>
  <TotalTime>1</TotalTime>
  <Pages>16</Pages>
  <Words>2044</Words>
  <Characters>12973</Characters>
  <Application>Microsoft Office Word</Application>
  <DocSecurity>0</DocSecurity>
  <Lines>108</Lines>
  <Paragraphs>29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Aker Universitetssykehus HF</Company>
  <LinksUpToDate>false</LinksUpToDate>
  <CharactersWithSpaces>14988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Roar Prydz Christensen</dc:creator>
  <cp:lastModifiedBy>Stine Christoffersen</cp:lastModifiedBy>
  <cp:revision>3</cp:revision>
  <cp:lastPrinted>1900-12-31T23:00:00Z</cp:lastPrinted>
  <dcterms:created xsi:type="dcterms:W3CDTF">2022-03-09T10:50:00Z</dcterms:created>
  <dcterms:modified xsi:type="dcterms:W3CDTF">2022-03-09T10:54:00Z</dcterms:modified>
</cp:coreProperties>
</file>