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634" w:rsidRDefault="00222634" w:rsidP="00222634">
      <w:pPr>
        <w:pStyle w:val="NormalWeb"/>
        <w:rPr>
          <w:color w:val="333333"/>
        </w:rPr>
      </w:pPr>
    </w:p>
    <w:p w:rsidR="00222634" w:rsidRDefault="00222634" w:rsidP="00222634">
      <w:pPr>
        <w:pStyle w:val="Overskrift1"/>
      </w:pPr>
      <w:r>
        <w:t>Forsla</w:t>
      </w:r>
      <w:r>
        <w:t>g til informasjon på skolebesøk</w:t>
      </w:r>
      <w:bookmarkStart w:id="0" w:name="_GoBack"/>
      <w:bookmarkEnd w:id="0"/>
    </w:p>
    <w:p w:rsidR="00222634" w:rsidRDefault="00222634" w:rsidP="00222634">
      <w:pPr>
        <w:pStyle w:val="NormalWeb"/>
        <w:rPr>
          <w:color w:val="333333"/>
        </w:rPr>
      </w:pPr>
      <w:r>
        <w:rPr>
          <w:rStyle w:val="Sterk"/>
          <w:color w:val="333333"/>
          <w:u w:val="single"/>
        </w:rPr>
        <w:t>Hva er kreft:</w:t>
      </w:r>
    </w:p>
    <w:p w:rsidR="00222634" w:rsidRDefault="00222634" w:rsidP="00222634">
      <w:pPr>
        <w:pStyle w:val="NormalWeb"/>
        <w:rPr>
          <w:color w:val="333333"/>
        </w:rPr>
      </w:pPr>
      <w:r>
        <w:rPr>
          <w:color w:val="333333"/>
        </w:rPr>
        <w:t>I kroppen har vi mange forskjellige celler, når noen av disse blir syke ved at de vokser og deler seg på unormal måte kan dette føre til at det danner seg kreftceller som blir til en svulst/celleklump. Noen slike klumper er ikke farlige mens andre er det.</w:t>
      </w:r>
    </w:p>
    <w:p w:rsidR="00222634" w:rsidRDefault="00222634" w:rsidP="00222634">
      <w:pPr>
        <w:pStyle w:val="NormalWeb"/>
        <w:rPr>
          <w:color w:val="333333"/>
        </w:rPr>
      </w:pPr>
      <w:r>
        <w:rPr>
          <w:color w:val="333333"/>
        </w:rPr>
        <w:t xml:space="preserve">__________har fått en slik klump i låret, hans/hennes type kreft kalles for </w:t>
      </w:r>
      <w:proofErr w:type="spellStart"/>
      <w:r>
        <w:rPr>
          <w:color w:val="333333"/>
        </w:rPr>
        <w:t>XXXsarkom</w:t>
      </w:r>
      <w:proofErr w:type="spellEnd"/>
      <w:r>
        <w:rPr>
          <w:color w:val="333333"/>
        </w:rPr>
        <w:t>. Det betyr at kreften vokser i bein.</w:t>
      </w:r>
    </w:p>
    <w:p w:rsidR="00222634" w:rsidRDefault="00222634" w:rsidP="00222634">
      <w:pPr>
        <w:pStyle w:val="NormalWeb"/>
        <w:rPr>
          <w:color w:val="333333"/>
        </w:rPr>
      </w:pPr>
    </w:p>
    <w:p w:rsidR="00222634" w:rsidRDefault="00222634" w:rsidP="00222634">
      <w:pPr>
        <w:pStyle w:val="NormalWeb"/>
        <w:rPr>
          <w:color w:val="333333"/>
        </w:rPr>
      </w:pPr>
      <w:r>
        <w:rPr>
          <w:color w:val="333333"/>
        </w:rPr>
        <w:t>For at __________ skal bli frisk trenger h*n noe som kan drepe disse kreftcellene og det gjøres ved å gi cellegift og etter hvert operere bort resten av kreftcellene, for så å få mere cellegift.</w:t>
      </w:r>
    </w:p>
    <w:p w:rsidR="00222634" w:rsidRDefault="00222634" w:rsidP="00222634">
      <w:pPr>
        <w:pStyle w:val="NormalWeb"/>
        <w:rPr>
          <w:color w:val="333333"/>
        </w:rPr>
      </w:pPr>
      <w:r>
        <w:rPr>
          <w:color w:val="333333"/>
        </w:rPr>
        <w:t>Kreft er ikke smittsomt!</w:t>
      </w:r>
    </w:p>
    <w:p w:rsidR="00222634" w:rsidRDefault="00222634" w:rsidP="00222634">
      <w:pPr>
        <w:pStyle w:val="NormalWeb"/>
        <w:rPr>
          <w:color w:val="333333"/>
        </w:rPr>
      </w:pPr>
      <w:r>
        <w:rPr>
          <w:color w:val="333333"/>
        </w:rPr>
        <w:t>Medisin mot kreft heter cellegift.  _____ skal ha XX cellegiftkurer, og opereres slik at kulen i xxx blir borte.</w:t>
      </w:r>
    </w:p>
    <w:p w:rsidR="00222634" w:rsidRDefault="00222634" w:rsidP="00222634">
      <w:pPr>
        <w:pStyle w:val="NormalWeb"/>
        <w:rPr>
          <w:color w:val="333333"/>
        </w:rPr>
      </w:pPr>
    </w:p>
    <w:p w:rsidR="00222634" w:rsidRDefault="00222634" w:rsidP="00222634">
      <w:pPr>
        <w:pStyle w:val="NormalWeb"/>
        <w:rPr>
          <w:color w:val="333333"/>
        </w:rPr>
      </w:pPr>
      <w:r>
        <w:rPr>
          <w:rStyle w:val="Sterk"/>
          <w:color w:val="333333"/>
          <w:u w:val="single"/>
        </w:rPr>
        <w:t>Cellegift er:</w:t>
      </w:r>
    </w:p>
    <w:p w:rsidR="00222634" w:rsidRDefault="00222634" w:rsidP="00222634">
      <w:pPr>
        <w:pStyle w:val="NormalWeb"/>
        <w:rPr>
          <w:color w:val="333333"/>
        </w:rPr>
      </w:pPr>
      <w:r>
        <w:rPr>
          <w:color w:val="333333"/>
        </w:rPr>
        <w:t>Cellegift/cytostatika er medisin som dreper kreftceller og andre celler som deler seg raskt. Den cellegiften ________ får (er både rød, gul og blank og den) gis rett i blodet via en slange som settes inn i et kammer som h*n har operert inn under huden på brystkassen. Medisinen dreper også friske celler i kroppen. Det betyr at h*n mister f. eks håret og at h*n lettere blir syk når h*n er hjemme i periodene mellom cellegiftkurene. (Fint å vise bilder av et infusjonsstativ og en VAP/</w:t>
      </w:r>
      <w:proofErr w:type="spellStart"/>
      <w:r>
        <w:rPr>
          <w:color w:val="333333"/>
        </w:rPr>
        <w:t>hickman</w:t>
      </w:r>
      <w:proofErr w:type="spellEnd"/>
      <w:r>
        <w:rPr>
          <w:color w:val="333333"/>
        </w:rPr>
        <w:t>)</w:t>
      </w:r>
    </w:p>
    <w:p w:rsidR="00222634" w:rsidRDefault="00222634" w:rsidP="00222634">
      <w:pPr>
        <w:pStyle w:val="NormalWeb"/>
        <w:rPr>
          <w:color w:val="333333"/>
        </w:rPr>
      </w:pPr>
      <w:r>
        <w:rPr>
          <w:color w:val="333333"/>
        </w:rPr>
        <w:t>_________kommer til å være mye på sykehuset i Oslo, men h*n kommer også til å være en del hjemme. ____________ kommer til å ha dager der h*n er i fin form men noen dager vil h*n føle seg veldig sliten/slapp, kanskje være kvalm og at det er viktig å forstå at det viktig for dere å forstå at det er h*n som er sjefen når det gjelder når h*n ønsker besøk og at dere ikke må bli lei dere/skuffa og synes det er kipt dersom h*n må avlyse en avtale.</w:t>
      </w:r>
    </w:p>
    <w:p w:rsidR="00222634" w:rsidRDefault="00222634" w:rsidP="00222634">
      <w:pPr>
        <w:pStyle w:val="NormalWeb"/>
        <w:rPr>
          <w:color w:val="333333"/>
        </w:rPr>
      </w:pPr>
      <w:r>
        <w:rPr>
          <w:color w:val="333333"/>
        </w:rPr>
        <w:t>Dere kan fortsette å besøke __________ som før, men det er viktig at dere ikke drar til dem når dere er syke/forkjølet.</w:t>
      </w:r>
    </w:p>
    <w:p w:rsidR="00222634" w:rsidRDefault="00222634" w:rsidP="00222634">
      <w:pPr>
        <w:pStyle w:val="NormalWeb"/>
        <w:rPr>
          <w:color w:val="333333"/>
        </w:rPr>
      </w:pPr>
    </w:p>
    <w:p w:rsidR="00222634" w:rsidRDefault="00222634" w:rsidP="00222634">
      <w:pPr>
        <w:pStyle w:val="NormalWeb"/>
        <w:rPr>
          <w:color w:val="333333"/>
        </w:rPr>
      </w:pPr>
      <w:r>
        <w:rPr>
          <w:color w:val="333333"/>
        </w:rPr>
        <w:t>Alle barn som er på sykehus får ha med seg mamma eller pappa på rommet.</w:t>
      </w:r>
    </w:p>
    <w:p w:rsidR="00222634" w:rsidRDefault="00222634" w:rsidP="00222634">
      <w:pPr>
        <w:pStyle w:val="NormalWeb"/>
        <w:rPr>
          <w:color w:val="333333"/>
        </w:rPr>
      </w:pPr>
    </w:p>
    <w:p w:rsidR="00222634" w:rsidRDefault="00222634" w:rsidP="00222634">
      <w:pPr>
        <w:pStyle w:val="NormalWeb"/>
        <w:rPr>
          <w:color w:val="333333"/>
        </w:rPr>
      </w:pPr>
      <w:r>
        <w:rPr>
          <w:color w:val="333333"/>
        </w:rPr>
        <w:t>Når ______________ er på sykehuset i Oslo vil h*n fortsatt ha skoleundervisning og når h*n er hjemme vil hun komme på skolen de dagene h*n orker dette. Det er ikke farlig han/henne å være på skolen. Det kan henne h*n ikke orker å være på skolen hele dagen, men kanskje bare noen timer.</w:t>
      </w:r>
    </w:p>
    <w:p w:rsidR="00222634" w:rsidRDefault="00222634" w:rsidP="00222634">
      <w:pPr>
        <w:pStyle w:val="NormalWeb"/>
        <w:rPr>
          <w:color w:val="333333"/>
        </w:rPr>
      </w:pPr>
      <w:r>
        <w:rPr>
          <w:color w:val="333333"/>
        </w:rPr>
        <w:t>For dere er det viktig å være som vanlig. H*n er av og til opptatt og noen ganger kan det ta tid før h*n svarer hvis dere sender melding.</w:t>
      </w:r>
    </w:p>
    <w:p w:rsidR="00222634" w:rsidRDefault="00222634" w:rsidP="00222634">
      <w:pPr>
        <w:pStyle w:val="NormalWeb"/>
        <w:rPr>
          <w:color w:val="333333"/>
        </w:rPr>
      </w:pPr>
    </w:p>
    <w:p w:rsidR="00222634" w:rsidRDefault="00222634" w:rsidP="00222634">
      <w:pPr>
        <w:pStyle w:val="NormalWeb"/>
        <w:rPr>
          <w:color w:val="333333"/>
        </w:rPr>
      </w:pPr>
      <w:r>
        <w:rPr>
          <w:rStyle w:val="Sterk"/>
          <w:color w:val="333333"/>
          <w:u w:val="single"/>
        </w:rPr>
        <w:t>Hva skjer på sykehuset?</w:t>
      </w:r>
    </w:p>
    <w:p w:rsidR="00222634" w:rsidRDefault="00222634" w:rsidP="00222634">
      <w:pPr>
        <w:pStyle w:val="NormalWeb"/>
        <w:rPr>
          <w:color w:val="333333"/>
        </w:rPr>
      </w:pPr>
      <w:r>
        <w:rPr>
          <w:color w:val="333333"/>
        </w:rPr>
        <w:t>Voksne som får behandling som ligner på dette blir sykemeldt, og jobber ikke. Barn og ungdommer må ha undervisning for å holde følge på skolen, men sannsynligvis ikke like mye som dere. Læreren på skolen snakker med skolen hjemme og prøver å gjøre mye av det samme som dere.</w:t>
      </w:r>
    </w:p>
    <w:p w:rsidR="00222634" w:rsidRDefault="00222634" w:rsidP="00222634">
      <w:pPr>
        <w:pStyle w:val="NormalWeb"/>
        <w:rPr>
          <w:color w:val="333333"/>
        </w:rPr>
      </w:pPr>
      <w:r>
        <w:rPr>
          <w:color w:val="333333"/>
        </w:rPr>
        <w:t xml:space="preserve">På sykehuset har vi et flott </w:t>
      </w:r>
      <w:proofErr w:type="spellStart"/>
      <w:r>
        <w:rPr>
          <w:color w:val="333333"/>
        </w:rPr>
        <w:t>ungdomsrom</w:t>
      </w:r>
      <w:proofErr w:type="spellEnd"/>
      <w:r>
        <w:rPr>
          <w:color w:val="333333"/>
        </w:rPr>
        <w:t xml:space="preserve"> som en kan ha det veldig gøy på med både det nyeste av PlayStation, </w:t>
      </w:r>
      <w:proofErr w:type="spellStart"/>
      <w:r>
        <w:rPr>
          <w:color w:val="333333"/>
        </w:rPr>
        <w:t>Netflix</w:t>
      </w:r>
      <w:proofErr w:type="spellEnd"/>
      <w:r>
        <w:rPr>
          <w:color w:val="333333"/>
        </w:rPr>
        <w:t>, HBO og datamaskiner med div spill. Vi har en konto slik at de unge og de som er på besøk kan bestille den maten de ønsker.</w:t>
      </w:r>
    </w:p>
    <w:p w:rsidR="00222634" w:rsidRDefault="00222634" w:rsidP="00222634">
      <w:pPr>
        <w:pStyle w:val="NormalWeb"/>
        <w:rPr>
          <w:color w:val="333333"/>
        </w:rPr>
      </w:pPr>
    </w:p>
    <w:p w:rsidR="00222634" w:rsidRDefault="00222634" w:rsidP="00222634">
      <w:pPr>
        <w:pStyle w:val="NormalWeb"/>
        <w:rPr>
          <w:color w:val="333333"/>
        </w:rPr>
      </w:pPr>
      <w:proofErr w:type="spellStart"/>
      <w:r>
        <w:rPr>
          <w:color w:val="333333"/>
        </w:rPr>
        <w:t>Kjemomannen</w:t>
      </w:r>
      <w:proofErr w:type="spellEnd"/>
      <w:r>
        <w:rPr>
          <w:color w:val="333333"/>
        </w:rPr>
        <w:t xml:space="preserve"> Kasper – vise boka. Anbefaler at skolen skaffer denne slik at de kan lese sammen i den for å forstå mer og finne svar på spørsmål sammen.</w:t>
      </w:r>
    </w:p>
    <w:p w:rsidR="00E41305" w:rsidRDefault="00E41305"/>
    <w:sectPr w:rsidR="00E413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2634"/>
    <w:rsid w:val="00222634"/>
    <w:rsid w:val="00E4130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1">
    <w:name w:val="heading 1"/>
    <w:basedOn w:val="Normal"/>
    <w:next w:val="Normal"/>
    <w:link w:val="Overskrift1Tegn"/>
    <w:uiPriority w:val="9"/>
    <w:qFormat/>
    <w:rsid w:val="0022263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semiHidden/>
    <w:unhideWhenUsed/>
    <w:rsid w:val="00222634"/>
    <w:pPr>
      <w:spacing w:before="100" w:beforeAutospacing="1" w:after="100" w:afterAutospacing="1" w:line="240" w:lineRule="auto"/>
    </w:pPr>
    <w:rPr>
      <w:rFonts w:ascii="Calibri" w:eastAsia="Times New Roman" w:hAnsi="Calibri" w:cs="Times New Roman"/>
      <w:sz w:val="24"/>
      <w:szCs w:val="24"/>
      <w:lang w:eastAsia="nb-NO"/>
    </w:rPr>
  </w:style>
  <w:style w:type="character" w:styleId="Sterk">
    <w:name w:val="Strong"/>
    <w:basedOn w:val="Standardskriftforavsnitt"/>
    <w:uiPriority w:val="22"/>
    <w:qFormat/>
    <w:rsid w:val="00222634"/>
    <w:rPr>
      <w:b/>
      <w:bCs/>
    </w:rPr>
  </w:style>
  <w:style w:type="character" w:customStyle="1" w:styleId="Overskrift1Tegn">
    <w:name w:val="Overskrift 1 Tegn"/>
    <w:basedOn w:val="Standardskriftforavsnitt"/>
    <w:link w:val="Overskrift1"/>
    <w:uiPriority w:val="9"/>
    <w:rsid w:val="00222634"/>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1">
    <w:name w:val="heading 1"/>
    <w:basedOn w:val="Normal"/>
    <w:next w:val="Normal"/>
    <w:link w:val="Overskrift1Tegn"/>
    <w:uiPriority w:val="9"/>
    <w:qFormat/>
    <w:rsid w:val="0022263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semiHidden/>
    <w:unhideWhenUsed/>
    <w:rsid w:val="00222634"/>
    <w:pPr>
      <w:spacing w:before="100" w:beforeAutospacing="1" w:after="100" w:afterAutospacing="1" w:line="240" w:lineRule="auto"/>
    </w:pPr>
    <w:rPr>
      <w:rFonts w:ascii="Calibri" w:eastAsia="Times New Roman" w:hAnsi="Calibri" w:cs="Times New Roman"/>
      <w:sz w:val="24"/>
      <w:szCs w:val="24"/>
      <w:lang w:eastAsia="nb-NO"/>
    </w:rPr>
  </w:style>
  <w:style w:type="character" w:styleId="Sterk">
    <w:name w:val="Strong"/>
    <w:basedOn w:val="Standardskriftforavsnitt"/>
    <w:uiPriority w:val="22"/>
    <w:qFormat/>
    <w:rsid w:val="00222634"/>
    <w:rPr>
      <w:b/>
      <w:bCs/>
    </w:rPr>
  </w:style>
  <w:style w:type="character" w:customStyle="1" w:styleId="Overskrift1Tegn">
    <w:name w:val="Overskrift 1 Tegn"/>
    <w:basedOn w:val="Standardskriftforavsnitt"/>
    <w:link w:val="Overskrift1"/>
    <w:uiPriority w:val="9"/>
    <w:rsid w:val="00222634"/>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298801">
      <w:bodyDiv w:val="1"/>
      <w:marLeft w:val="300"/>
      <w:marRight w:val="300"/>
      <w:marTop w:val="300"/>
      <w:marBottom w:val="30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803D835B</Template>
  <TotalTime>1</TotalTime>
  <Pages>2</Pages>
  <Words>480</Words>
  <Characters>2550</Characters>
  <Application>Microsoft Office Word</Application>
  <DocSecurity>0</DocSecurity>
  <Lines>21</Lines>
  <Paragraphs>6</Paragraphs>
  <ScaleCrop>false</ScaleCrop>
  <HeadingPairs>
    <vt:vector size="2" baseType="variant">
      <vt:variant>
        <vt:lpstr>Tittel</vt:lpstr>
      </vt:variant>
      <vt:variant>
        <vt:i4>1</vt:i4>
      </vt:variant>
    </vt:vector>
  </HeadingPairs>
  <TitlesOfParts>
    <vt:vector size="1" baseType="lpstr">
      <vt:lpstr/>
    </vt:vector>
  </TitlesOfParts>
  <Company>Oslo universitetssykehus</Company>
  <LinksUpToDate>false</LinksUpToDate>
  <CharactersWithSpaces>3024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Hilde Bøgseth</dc:creator>
  <cp:lastModifiedBy>Hilde Bøgseth</cp:lastModifiedBy>
  <cp:revision>1</cp:revision>
  <dcterms:created xsi:type="dcterms:W3CDTF">2021-06-03T07:15:00Z</dcterms:created>
  <dcterms:modified xsi:type="dcterms:W3CDTF">2021-06-03T07:16:00Z</dcterms:modified>
</cp:coreProperties>
</file>